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30" w:lineRule="exact" w:before="1"/>
        <w:rPr>
          <w:sz w:val="13"/>
          <w:szCs w:val="13"/>
        </w:rPr>
      </w:pPr>
      <w:r>
        <w:rPr/>
        <w:pict>
          <v:group style="position:absolute;margin-left:21.425697pt;margin-top:25.279789pt;width:1540.148425pt;height:1089.200476pt;mso-position-horizontal-relative:page;mso-position-vertical-relative:page;z-index:-610" coordorigin="429,506" coordsize="30803,21784">
            <v:group style="position:absolute;left:429;top:507;width:30801;height:21782" coordorigin="429,507" coordsize="30801,21782">
              <v:shape style="position:absolute;left:429;top:507;width:30801;height:21782" coordorigin="429,507" coordsize="30801,21782" path="m429,22289l31231,22289,31231,507,429,507,429,22289xe" filled="f" stroked="t" strokeweight=".0965pt" strokecolor="#000000">
                <v:path arrowok="t"/>
              </v:shape>
              <v:shape style="position:absolute;left:22897;top:21006;width:6800;height:292" type="#_x0000_t75">
                <v:imagedata r:id="rId5" o:title=""/>
              </v:shape>
            </v:group>
            <v:group style="position:absolute;left:21398;top:21421;width:156;height:186" coordorigin="21398,21421" coordsize="156,186">
              <v:shape style="position:absolute;left:21398;top:21421;width:156;height:186" coordorigin="21398,21421" coordsize="156,186" path="m21398,21421l21398,21607,21462,21607,21488,21605,21510,21599,21527,21588,21538,21576,21438,21576,21438,21452,21535,21452,21526,21441,21510,21431,21490,21424,21466,21421,21398,21421xe" filled="t" fillcolor="#000000" stroked="f">
                <v:path arrowok="t"/>
                <v:fill type="solid"/>
              </v:shape>
              <v:shape style="position:absolute;left:21398;top:21421;width:156;height:186" coordorigin="21398,21421" coordsize="156,186" path="m21535,21452l21459,21452,21482,21455,21498,21465,21509,21482,21513,21507,21511,21536,21503,21556,21490,21570,21472,21576,21438,21576,21538,21576,21541,21573,21550,21554,21555,21530,21553,21501,21547,21476,21538,21457,21535,21452xe" filled="t" fillcolor="#000000" stroked="f">
                <v:path arrowok="t"/>
                <v:fill type="solid"/>
              </v:shape>
            </v:group>
            <v:group style="position:absolute;left:21580;top:21475;width:123;height:135" coordorigin="21580,21475" coordsize="123,135">
              <v:shape style="position:absolute;left:21580;top:21475;width:123;height:135" coordorigin="21580,21475" coordsize="123,135" path="m21643,21475l21619,21479,21600,21488,21587,21504,21580,21524,21581,21556,21586,21579,21596,21595,21611,21605,21630,21609,21659,21607,21680,21599,21693,21587,21692,21586,21652,21586,21639,21585,21622,21578,21617,21555,21702,21553,21702,21544,21702,21536,21701,21527,21617,21527,21618,21509,21625,21500,21691,21500,21682,21489,21665,21479,21643,21475xe" filled="t" fillcolor="#000000" stroked="f">
                <v:path arrowok="t"/>
                <v:fill type="solid"/>
              </v:shape>
              <v:shape style="position:absolute;left:21580;top:21475;width:123;height:135" coordorigin="21580,21475" coordsize="123,135" path="m21663,21569l21660,21581,21652,21586,21692,21586,21663,21569xe" filled="t" fillcolor="#000000" stroked="f">
                <v:path arrowok="t"/>
                <v:fill type="solid"/>
              </v:shape>
              <v:shape style="position:absolute;left:21580;top:21475;width:123;height:135" coordorigin="21580,21475" coordsize="123,135" path="m21691,21500l21654,21500,21662,21509,21662,21527,21701,21527,21701,21520,21698,21512,21694,21505,21691,21500xe" filled="t" fillcolor="#000000" stroked="f">
                <v:path arrowok="t"/>
                <v:fill type="solid"/>
              </v:shape>
            </v:group>
            <v:group style="position:absolute;left:21717;top:21475;width:116;height:134" coordorigin="21717,21475" coordsize="116,134">
              <v:shape style="position:absolute;left:21717;top:21475;width:116;height:134" coordorigin="21717,21475" coordsize="116,134" path="m21753,21570l21717,21570,21722,21589,21737,21602,21760,21609,21792,21605,21813,21598,21826,21587,21827,21585,21774,21585,21761,21585,21754,21580,21753,21570xe" filled="t" fillcolor="#000000" stroked="f">
                <v:path arrowok="t"/>
                <v:fill type="solid"/>
              </v:shape>
              <v:shape style="position:absolute;left:21717;top:21475;width:116;height:134" coordorigin="21717,21475" coordsize="116,134" path="m21781,21475l21751,21479,21732,21488,21721,21502,21722,21524,21731,21540,21748,21550,21779,21559,21791,21568,21792,21581,21786,21585,21827,21585,21791,21527,21767,21522,21759,21517,21759,21504,21764,21500,21822,21500,21820,21493,21805,21480,21781,21475xe" filled="t" fillcolor="#000000" stroked="f">
                <v:path arrowok="t"/>
                <v:fill type="solid"/>
              </v:shape>
              <v:shape style="position:absolute;left:21717;top:21475;width:116;height:134" coordorigin="21717,21475" coordsize="116,134" path="m21822,21500l21774,21500,21785,21500,21790,21505,21791,21513,21826,21513,21822,21500xe" filled="t" fillcolor="#000000" stroked="f">
                <v:path arrowok="t"/>
                <v:fill type="solid"/>
              </v:shape>
            </v:group>
            <v:group style="position:absolute;left:21874;top:21401;width:2;height:207" coordorigin="21874,21401" coordsize="2,207">
              <v:shape style="position:absolute;left:21874;top:21401;width:2;height:207" coordorigin="21874,21401" coordsize="0,207" path="m21874,21401l21874,21607e" filled="f" stroked="t" strokeweight="2.064186pt" strokecolor="#000000">
                <v:path arrowok="t"/>
              </v:shape>
            </v:group>
            <v:group style="position:absolute;left:21924;top:21475;width:128;height:181" coordorigin="21924,21475" coordsize="128,181">
              <v:shape style="position:absolute;left:21924;top:21475;width:128;height:181" coordorigin="21924,21475" coordsize="128,181" path="m21928,21615l21933,21634,21946,21648,21968,21655,22000,21654,22023,21648,22039,21638,22045,21627,22001,21627,21973,21626,21964,21616,21928,21615xe" filled="t" fillcolor="#000000" stroked="f">
                <v:path arrowok="t"/>
                <v:fill type="solid"/>
              </v:shape>
              <v:shape style="position:absolute;left:21924;top:21475;width:128;height:181" coordorigin="21924,21475" coordsize="128,181" path="m22052,21587l22012,21587,22012,21613,22001,21627,22045,21627,22048,21623,22052,21604,22052,21587xe" filled="t" fillcolor="#000000" stroked="f">
                <v:path arrowok="t"/>
                <v:fill type="solid"/>
              </v:shape>
              <v:shape style="position:absolute;left:21924;top:21475;width:128;height:181" coordorigin="21924,21475" coordsize="128,181" path="m21995,21475l21977,21475,21956,21479,21940,21491,21929,21508,21924,21533,21927,21561,21936,21582,21949,21596,21967,21603,21992,21601,22008,21593,22012,21587,22052,21587,22052,21579,21990,21579,21971,21572,21963,21552,21962,21541,21966,21514,21979,21501,22052,21501,22052,21493,22012,21493,22006,21481,21995,21475xe" filled="t" fillcolor="#000000" stroked="f">
                <v:path arrowok="t"/>
                <v:fill type="solid"/>
              </v:shape>
              <v:shape style="position:absolute;left:21924;top:21475;width:128;height:181" coordorigin="21924,21475" coordsize="128,181" path="m22052,21501l21979,21501,22001,21506,22011,21523,22009,21556,22002,21573,21990,21579,22052,21579,22052,21501xe" filled="t" fillcolor="#000000" stroked="f">
                <v:path arrowok="t"/>
                <v:fill type="solid"/>
              </v:shape>
              <v:shape style="position:absolute;left:21924;top:21475;width:128;height:181" coordorigin="21924,21475" coordsize="128,181" path="m22052,21478l22012,21478,22012,21493,22052,21493,22052,21478xe" filled="t" fillcolor="#000000" stroked="f">
                <v:path arrowok="t"/>
                <v:fill type="solid"/>
              </v:shape>
            </v:group>
            <v:group style="position:absolute;left:22084;top:21477;width:124;height:130" coordorigin="22084,21477" coordsize="124,130">
              <v:shape style="position:absolute;left:22084;top:21477;width:124;height:130" coordorigin="22084,21477" coordsize="124,130" path="m22122,21478l22084,21478,22084,21607,22122,21607,22122,21530,22124,21511,22132,21501,22145,21500,22203,21500,22198,21493,22122,21493,22122,21478xe" filled="t" fillcolor="#000000" stroked="f">
                <v:path arrowok="t"/>
                <v:fill type="solid"/>
              </v:shape>
              <v:shape style="position:absolute;left:22084;top:21477;width:124;height:130" coordorigin="22084,21477" coordsize="124,130" path="m22203,21500l22161,21500,22168,21510,22168,21607,22208,21607,22208,21518,22207,21511,22205,21503,22203,21500xe" filled="t" fillcolor="#000000" stroked="f">
                <v:path arrowok="t"/>
                <v:fill type="solid"/>
              </v:shape>
              <v:shape style="position:absolute;left:22084;top:21477;width:124;height:130" coordorigin="22084,21477" coordsize="124,130" path="m22176,21477l22149,21478,22132,21484,22122,21493,22198,21493,22195,21487,22176,21477xe" filled="t" fillcolor="#000000" stroked="f">
                <v:path arrowok="t"/>
                <v:fill type="solid"/>
              </v:shape>
            </v:group>
            <v:group style="position:absolute;left:22302;top:21418;width:149;height:190" coordorigin="22302,21418" coordsize="149,190">
              <v:shape style="position:absolute;left:22302;top:21418;width:149;height:190" coordorigin="22302,21418" coordsize="149,190" path="m22302,21548l22305,21571,22314,21589,22330,21601,22352,21608,22386,21606,22412,21601,22431,21592,22442,21582,22382,21582,22356,21576,22344,21562,22302,21548xe" filled="t" fillcolor="#000000" stroked="f">
                <v:path arrowok="t"/>
                <v:fill type="solid"/>
              </v:shape>
              <v:shape style="position:absolute;left:22302;top:21418;width:149;height:190" coordorigin="22302,21418" coordsize="149,190" path="m22392,21418l22323,21439,22307,21474,22311,21493,22363,21529,22375,21532,22400,21541,22410,21555,22403,21574,22382,21582,22442,21582,22444,21580,22451,21565,22449,21542,22386,21497,22384,21497,22383,21497,22359,21489,22349,21475,22357,21455,22377,21447,22440,21447,22432,21435,22415,21424,22392,21418xe" filled="t" fillcolor="#000000" stroked="f">
                <v:path arrowok="t"/>
                <v:fill type="solid"/>
              </v:shape>
              <v:shape style="position:absolute;left:22302;top:21418;width:149;height:190" coordorigin="22302,21418" coordsize="149,190" path="m22440,21447l22377,21447,22400,21453,22409,21471,22448,21475,22443,21452,22440,21447xe" filled="t" fillcolor="#000000" stroked="f">
                <v:path arrowok="t"/>
                <v:fill type="solid"/>
              </v:shape>
            </v:group>
            <v:group style="position:absolute;left:22472;top:21477;width:115;height:131" coordorigin="22472,21477" coordsize="115,131">
              <v:shape style="position:absolute;left:22472;top:21477;width:115;height:131" coordorigin="22472,21477" coordsize="115,131" path="m22551,21477l22486,21500,22472,21540,22476,21567,22485,21587,22499,21601,22518,21608,22547,21606,22568,21599,22581,21586,22581,21585,22530,21585,22519,21577,22513,21552,22512,21543,22512,21537,22518,21510,22529,21500,22581,21500,22571,21487,22551,21477xe" filled="t" fillcolor="#000000" stroked="f">
                <v:path arrowok="t"/>
                <v:fill type="solid"/>
              </v:shape>
              <v:shape style="position:absolute;left:22472;top:21477;width:115;height:131" coordorigin="22472,21477" coordsize="115,131" path="m22549,21560l22549,21577,22542,21585,22581,21585,22587,21567,22549,21560xe" filled="t" fillcolor="#000000" stroked="f">
                <v:path arrowok="t"/>
                <v:fill type="solid"/>
              </v:shape>
              <v:shape style="position:absolute;left:22472;top:21477;width:115;height:131" coordorigin="22472,21477" coordsize="115,131" path="m22581,21500l22541,21500,22548,21508,22549,21524,22588,21524,22583,21502,22581,21500xe" filled="t" fillcolor="#000000" stroked="f">
                <v:path arrowok="t"/>
                <v:fill type="solid"/>
              </v:shape>
            </v:group>
            <v:group style="position:absolute;left:22610;top:21421;width:124;height:186" coordorigin="22610,21421" coordsize="124,186">
              <v:shape style="position:absolute;left:22610;top:21421;width:124;height:186" coordorigin="22610,21421" coordsize="124,186" path="m22648,21421l22610,21421,22610,21607,22648,21607,22648,21530,22650,21511,22658,21501,22671,21500,22729,21500,22725,21494,22648,21494,22648,21421xe" filled="t" fillcolor="#000000" stroked="f">
                <v:path arrowok="t"/>
                <v:fill type="solid"/>
              </v:shape>
              <v:shape style="position:absolute;left:22610;top:21421;width:124;height:186" coordorigin="22610,21421" coordsize="124,186" path="m22729,21500l22687,21500,22694,21510,22694,21607,22734,21607,22734,21518,22733,21511,22731,21503,22729,21500xe" filled="t" fillcolor="#000000" stroked="f">
                <v:path arrowok="t"/>
                <v:fill type="solid"/>
              </v:shape>
              <v:shape style="position:absolute;left:22610;top:21421;width:124;height:186" coordorigin="22610,21421" coordsize="124,186" path="m22702,21477l22674,21478,22658,21484,22648,21494,22725,21494,22721,21487,22702,21477xe" filled="t" fillcolor="#000000" stroked="f">
                <v:path arrowok="t"/>
                <v:fill type="solid"/>
              </v:shape>
            </v:group>
            <v:group style="position:absolute;left:22763;top:21475;width:123;height:135" coordorigin="22763,21475" coordsize="123,135">
              <v:shape style="position:absolute;left:22763;top:21475;width:123;height:135" coordorigin="22763,21475" coordsize="123,135" path="m22826,21475l22802,21479,22783,21488,22771,21504,22763,21524,22764,21556,22769,21579,22779,21595,22794,21605,22813,21609,22843,21607,22863,21599,22876,21587,22875,21586,22835,21586,22822,21585,22805,21578,22800,21555,22886,21553,22886,21544,22885,21536,22884,21527,22800,21527,22801,21509,22808,21500,22874,21500,22865,21489,22848,21479,22826,21475xe" filled="t" fillcolor="#000000" stroked="f">
                <v:path arrowok="t"/>
                <v:fill type="solid"/>
              </v:shape>
              <v:shape style="position:absolute;left:22763;top:21475;width:123;height:135" coordorigin="22763,21475" coordsize="123,135" path="m22846,21569l22843,21581,22835,21586,22875,21586,22846,21569xe" filled="t" fillcolor="#000000" stroked="f">
                <v:path arrowok="t"/>
                <v:fill type="solid"/>
              </v:shape>
              <v:shape style="position:absolute;left:22763;top:21475;width:123;height:135" coordorigin="22763,21475" coordsize="123,135" path="m22874,21500l22838,21500,22845,21509,22845,21527,22884,21527,22884,21520,22882,21512,22878,21505,22874,21500xe" filled="t" fillcolor="#000000" stroked="f">
                <v:path arrowok="t"/>
                <v:fill type="solid"/>
              </v:shape>
            </v:group>
            <v:group style="position:absolute;left:22910;top:21476;width:209;height:131" coordorigin="22910,21476" coordsize="209,131">
              <v:shape style="position:absolute;left:22910;top:21476;width:209;height:131" coordorigin="22910,21476" coordsize="209,131" path="m22948,21478l22910,21478,22910,21607,22949,21607,22949,21530,22950,21511,22957,21501,22972,21500,23115,21500,23115,21499,23111,21494,22948,21494,22948,21478xe" filled="t" fillcolor="#000000" stroked="f">
                <v:path arrowok="t"/>
                <v:fill type="solid"/>
              </v:shape>
              <v:shape style="position:absolute;left:22910;top:21476;width:209;height:131" coordorigin="22910,21476" coordsize="209,131" path="m23057,21500l22987,21500,22995,21510,22995,21530,22995,21607,23034,21607,23034,21530,23036,21511,23043,21501,23057,21500xe" filled="t" fillcolor="#000000" stroked="f">
                <v:path arrowok="t"/>
                <v:fill type="solid"/>
              </v:shape>
              <v:shape style="position:absolute;left:22910;top:21476;width:209;height:131" coordorigin="22910,21476" coordsize="209,131" path="m23115,21500l23072,21500,23080,21510,23080,21607,23119,21607,23119,21516,23118,21505,23115,21500xe" filled="t" fillcolor="#000000" stroked="f">
                <v:path arrowok="t"/>
                <v:fill type="solid"/>
              </v:shape>
              <v:shape style="position:absolute;left:22910;top:21476;width:209;height:131" coordorigin="22910,21476" coordsize="209,131" path="m23004,21477l22976,21478,22959,21484,22948,21494,23111,21494,23103,21485,23042,21485,23022,21482,23004,21477xe" filled="t" fillcolor="#000000" stroked="f">
                <v:path arrowok="t"/>
                <v:fill type="solid"/>
              </v:shape>
              <v:shape style="position:absolute;left:22910;top:21476;width:209;height:131" coordorigin="22910,21476" coordsize="209,131" path="m23083,21476l23059,21477,23042,21485,23103,21485,23102,21484,23083,21476xe" filled="t" fillcolor="#000000" stroked="f">
                <v:path arrowok="t"/>
                <v:fill type="solid"/>
              </v:shape>
            </v:group>
            <v:group style="position:absolute;left:23154;top:21475;width:123;height:135" coordorigin="23154,21475" coordsize="123,135">
              <v:shape style="position:absolute;left:23154;top:21475;width:123;height:135" coordorigin="23154,21475" coordsize="123,135" path="m23217,21475l23192,21479,23174,21488,23161,21504,23154,21524,23154,21556,23160,21579,23170,21595,23185,21605,23204,21609,23233,21607,23254,21599,23267,21587,23266,21586,23226,21586,23213,21585,23196,21578,23191,21555,23276,21553,23276,21544,23276,21536,23275,21527,23191,21527,23191,21509,23199,21500,23264,21500,23256,21489,23239,21479,23217,21475xe" filled="t" fillcolor="#000000" stroked="f">
                <v:path arrowok="t"/>
                <v:fill type="solid"/>
              </v:shape>
              <v:shape style="position:absolute;left:23154;top:21475;width:123;height:135" coordorigin="23154,21475" coordsize="123,135" path="m23237,21569l23234,21581,23226,21586,23266,21586,23237,21569xe" filled="t" fillcolor="#000000" stroked="f">
                <v:path arrowok="t"/>
                <v:fill type="solid"/>
              </v:shape>
              <v:shape style="position:absolute;left:23154;top:21475;width:123;height:135" coordorigin="23154,21475" coordsize="123,135" path="m23264,21500l23228,21500,23236,21509,23236,21527,23275,21527,23275,21520,23272,21512,23268,21505,23264,21500xe" filled="t" fillcolor="#000000" stroked="f">
                <v:path arrowok="t"/>
                <v:fill type="solid"/>
              </v:shape>
            </v:group>
            <v:group style="position:absolute;left:23362;top:21477;width:134;height:132" coordorigin="23362,21477" coordsize="134,132">
              <v:shape style="position:absolute;left:23362;top:21477;width:134;height:132" coordorigin="23362,21477" coordsize="134,132" path="m23448,21477l23378,21497,23362,21532,23365,21560,23373,21581,23385,21596,23403,21606,23425,21609,23451,21606,23470,21597,23484,21583,23439,21583,23416,21580,23404,21566,23401,21543,23405,21516,23418,21502,23484,21502,23482,21499,23468,21486,23448,21477xe" filled="t" fillcolor="#000000" stroked="f">
                <v:path arrowok="t"/>
                <v:fill type="solid"/>
              </v:shape>
              <v:shape style="position:absolute;left:23362;top:21477;width:134;height:132" coordorigin="23362,21477" coordsize="134,132" path="m23484,21502l23418,21502,23441,21505,23453,21519,23456,21542,23452,21569,23439,21583,23484,21583,23484,21583,23493,21563,23496,21543,23492,21519,23484,21502xe" filled="t" fillcolor="#000000" stroked="f">
                <v:path arrowok="t"/>
                <v:fill type="solid"/>
              </v:shape>
            </v:group>
            <v:group style="position:absolute;left:23507;top:21417;width:85;height:190" coordorigin="23507,21417" coordsize="85,190">
              <v:shape style="position:absolute;left:23507;top:21417;width:85;height:190" coordorigin="23507,21417" coordsize="85,190" path="m23565,21504l23526,21504,23526,21607,23565,21607,23565,21504xe" filled="t" fillcolor="#000000" stroked="f">
                <v:path arrowok="t"/>
                <v:fill type="solid"/>
              </v:shape>
              <v:shape style="position:absolute;left:23507;top:21417;width:85;height:190" coordorigin="23507,21417" coordsize="85,190" path="m23577,21417l23553,21417,23540,21422,23534,21431,23528,21446,23526,21468,23507,21478,23507,21504,23588,21504,23588,21478,23565,21478,23564,21462,23565,21452,23568,21448,23572,21444,23580,21442,23591,21442,23591,21419,23584,21418,23577,21417xe" filled="t" fillcolor="#000000" stroked="f">
                <v:path arrowok="t"/>
                <v:fill type="solid"/>
              </v:shape>
              <v:shape style="position:absolute;left:23507;top:21417;width:85;height:190" coordorigin="23507,21417" coordsize="85,190" path="m23591,21442l23580,21442,23591,21443,23591,21442xe" filled="t" fillcolor="#000000" stroked="f">
                <v:path arrowok="t"/>
                <v:fill type="solid"/>
              </v:shape>
              <v:shape style="position:absolute;left:23663;top:21401;width:2560;height:255" type="#_x0000_t75">
                <v:imagedata r:id="rId6" o:title=""/>
              </v:shape>
            </v:group>
            <v:group style="position:absolute;left:26378;top:21452;width:2;height:155" coordorigin="26378,21452" coordsize="2,155">
              <v:shape style="position:absolute;left:26378;top:21452;width:2;height:155" coordorigin="26378,21452" coordsize="0,155" path="m26378,21452l26378,21607e" filled="f" stroked="t" strokeweight="2.114207pt" strokecolor="#000000">
                <v:path arrowok="t"/>
              </v:shape>
            </v:group>
            <v:group style="position:absolute;left:26302;top:21437;width:151;height:2" coordorigin="26302,21437" coordsize="151,2">
              <v:shape style="position:absolute;left:26302;top:21437;width:151;height:2" coordorigin="26302,21437" coordsize="151,0" path="m26302,21437l26453,21437e" filled="f" stroked="t" strokeweight="1.661106pt" strokecolor="#000000">
                <v:path arrowok="t"/>
              </v:shape>
            </v:group>
            <v:group style="position:absolute;left:26476;top:21421;width:124;height:186" coordorigin="26476,21421" coordsize="124,186">
              <v:shape style="position:absolute;left:26476;top:21421;width:124;height:186" coordorigin="26476,21421" coordsize="124,186" path="m26514,21421l26476,21421,26476,21607,26514,21607,26514,21530,26516,21511,26524,21501,26537,21500,26595,21500,26591,21494,26514,21494,26514,21421xe" filled="t" fillcolor="#000000" stroked="f">
                <v:path arrowok="t"/>
                <v:fill type="solid"/>
              </v:shape>
              <v:shape style="position:absolute;left:26476;top:21421;width:124;height:186" coordorigin="26476,21421" coordsize="124,186" path="m26595,21500l26553,21500,26560,21510,26560,21607,26600,21607,26600,21518,26599,21511,26597,21503,26595,21500xe" filled="t" fillcolor="#000000" stroked="f">
                <v:path arrowok="t"/>
                <v:fill type="solid"/>
              </v:shape>
              <v:shape style="position:absolute;left:26476;top:21421;width:124;height:186" coordorigin="26476,21421" coordsize="124,186" path="m26568,21477l26540,21478,26524,21484,26514,21494,26591,21494,26587,21487,26568,21477xe" filled="t" fillcolor="#000000" stroked="f">
                <v:path arrowok="t"/>
                <v:fill type="solid"/>
              </v:shape>
            </v:group>
            <v:group style="position:absolute;left:26630;top:21477;width:81;height:131" coordorigin="26630,21477" coordsize="81,131">
              <v:shape style="position:absolute;left:26630;top:21477;width:81;height:131" coordorigin="26630,21477" coordsize="81,131" path="m26665,21478l26630,21478,26630,21482,26630,21487,26631,21495,26631,21607,26669,21607,26669,21539,26670,21531,26693,21511,26710,21511,26710,21502,26665,21502,26665,21478xe" filled="t" fillcolor="#000000" stroked="f">
                <v:path arrowok="t"/>
                <v:fill type="solid"/>
              </v:shape>
              <v:shape style="position:absolute;left:26630;top:21477;width:81;height:131" coordorigin="26630,21477" coordsize="81,131" path="m26710,21477l26688,21479,26672,21491,26665,21502,26710,21502,26710,21477xe" filled="t" fillcolor="#000000" stroked="f">
                <v:path arrowok="t"/>
                <v:fill type="solid"/>
              </v:shape>
            </v:group>
            <v:group style="position:absolute;left:26729;top:21475;width:123;height:135" coordorigin="26729,21475" coordsize="123,135">
              <v:shape style="position:absolute;left:26729;top:21475;width:123;height:135" coordorigin="26729,21475" coordsize="123,135" path="m26792,21475l26767,21479,26749,21488,26736,21504,26729,21524,26729,21556,26735,21579,26745,21595,26760,21605,26779,21609,26808,21607,26829,21599,26842,21587,26841,21586,26800,21586,26788,21585,26771,21578,26766,21555,26851,21553,26851,21544,26851,21536,26850,21527,26766,21527,26766,21509,26774,21500,26839,21500,26831,21489,26814,21479,26792,21475xe" filled="t" fillcolor="#000000" stroked="f">
                <v:path arrowok="t"/>
                <v:fill type="solid"/>
              </v:shape>
              <v:shape style="position:absolute;left:26729;top:21475;width:123;height:135" coordorigin="26729,21475" coordsize="123,135" path="m26812,21569l26809,21581,26800,21586,26841,21586,26812,21569xe" filled="t" fillcolor="#000000" stroked="f">
                <v:path arrowok="t"/>
                <v:fill type="solid"/>
              </v:shape>
              <v:shape style="position:absolute;left:26729;top:21475;width:123;height:135" coordorigin="26729,21475" coordsize="123,135" path="m26839,21500l26803,21500,26811,21509,26811,21527,26850,21527,26849,21520,26847,21512,26843,21505,26839,21500xe" filled="t" fillcolor="#000000" stroked="f">
                <v:path arrowok="t"/>
                <v:fill type="solid"/>
              </v:shape>
            </v:group>
            <v:group style="position:absolute;left:26872;top:21475;width:123;height:135" coordorigin="26872,21475" coordsize="123,135">
              <v:shape style="position:absolute;left:26872;top:21475;width:123;height:135" coordorigin="26872,21475" coordsize="123,135" path="m26935,21475l26910,21479,26892,21488,26879,21504,26872,21524,26872,21556,26878,21579,26888,21595,26903,21605,26922,21609,26951,21607,26972,21599,26984,21587,26984,21586,26943,21586,26931,21585,26914,21578,26909,21555,26994,21553,26994,21544,26994,21536,26993,21527,26909,21527,26909,21509,26917,21500,26982,21500,26974,21489,26957,21479,26935,21475xe" filled="t" fillcolor="#000000" stroked="f">
                <v:path arrowok="t"/>
                <v:fill type="solid"/>
              </v:shape>
              <v:shape style="position:absolute;left:26872;top:21475;width:123;height:135" coordorigin="26872,21475" coordsize="123,135" path="m26955,21569l26951,21581,26943,21586,26984,21586,26955,21569xe" filled="t" fillcolor="#000000" stroked="f">
                <v:path arrowok="t"/>
                <v:fill type="solid"/>
              </v:shape>
              <v:shape style="position:absolute;left:26872;top:21475;width:123;height:135" coordorigin="26872,21475" coordsize="123,135" path="m26982,21500l26946,21500,26954,21509,26954,21527,26993,21527,26992,21520,26990,21512,26986,21505,26982,21500xe" filled="t" fillcolor="#000000" stroked="f">
                <v:path arrowok="t"/>
                <v:fill type="solid"/>
              </v:shape>
            </v:group>
            <v:group style="position:absolute;left:27073;top:21421;width:180;height:186" coordorigin="27073,21421" coordsize="180,186">
              <v:shape style="position:absolute;left:27073;top:21421;width:180;height:186" coordorigin="27073,21421" coordsize="180,186" path="m27116,21421l27073,21421,27141,21607,27185,21607,27199,21568,27165,21568,27116,21421xe" filled="t" fillcolor="#000000" stroked="f">
                <v:path arrowok="t"/>
                <v:fill type="solid"/>
              </v:shape>
              <v:shape style="position:absolute;left:27073;top:21421;width:180;height:186" coordorigin="27073,21421" coordsize="180,186" path="m27253,21421l27214,21421,27166,21568,27199,21568,27253,21421xe" filled="t" fillcolor="#000000" stroked="f">
                <v:path arrowok="t"/>
                <v:fill type="solid"/>
              </v:shape>
            </v:group>
            <v:group style="position:absolute;left:27294;top:21401;width:2;height:207" coordorigin="27294,21401" coordsize="2,207">
              <v:shape style="position:absolute;left:27294;top:21401;width:2;height:207" coordorigin="27294,21401" coordsize="0,207" path="m27294,21401l27294,21607e" filled="f" stroked="t" strokeweight="2.06418pt" strokecolor="#000000">
                <v:path arrowok="t"/>
              </v:shape>
            </v:group>
            <v:group style="position:absolute;left:27365;top:21421;width:2;height:186" coordorigin="27365,21421" coordsize="2,186">
              <v:shape style="position:absolute;left:27365;top:21421;width:2;height:186" coordorigin="27365,21421" coordsize="0,186" path="m27365,21421l27365,21607e" filled="f" stroked="t" strokeweight="2.062652pt" strokecolor="#000000">
                <v:path arrowok="t"/>
              </v:shape>
            </v:group>
            <v:group style="position:absolute;left:27434;top:21421;width:2;height:186" coordorigin="27434,21421" coordsize="2,186">
              <v:shape style="position:absolute;left:27434;top:21421;width:2;height:186" coordorigin="27434,21421" coordsize="0,186" path="m27434,21421l27434,21607e" filled="f" stroked="t" strokeweight="2.062652pt" strokecolor="#000000">
                <v:path arrowok="t"/>
              </v:shape>
            </v:group>
            <v:group style="position:absolute;left:27483;top:21476;width:115;height:132" coordorigin="27483,21476" coordsize="115,132">
              <v:shape style="position:absolute;left:27483;top:21476;width:115;height:132" coordorigin="27483,21476" coordsize="115,132" path="m27589,21496l27540,21496,27551,21496,27557,21502,27558,21512,27558,21524,27535,21525,27516,21528,27495,21541,27483,21556,27485,21584,27494,21601,27511,21608,27538,21607,27554,21600,27562,21590,27596,21590,27596,21585,27541,21585,27524,21585,27518,21579,27517,21567,27524,21552,27546,21547,27596,21547,27596,21523,27592,21500,27589,21496xe" filled="t" fillcolor="#000000" stroked="f">
                <v:path arrowok="t"/>
                <v:fill type="solid"/>
              </v:shape>
              <v:shape style="position:absolute;left:27483;top:21476;width:115;height:132" coordorigin="27483,21476" coordsize="115,132" path="m27596,21590l27562,21590,27562,21596,27563,21601,27564,21607,27598,21607,27598,21603,27598,21600,27598,21597,27597,21596,27596,21595,27596,21590xe" filled="t" fillcolor="#000000" stroked="f">
                <v:path arrowok="t"/>
                <v:fill type="solid"/>
              </v:shape>
              <v:shape style="position:absolute;left:27483;top:21476;width:115;height:132" coordorigin="27483,21476" coordsize="115,132" path="m27596,21547l27546,21547,27558,21547,27554,21574,27541,21585,27596,21585,27596,21547xe" filled="t" fillcolor="#000000" stroked="f">
                <v:path arrowok="t"/>
                <v:fill type="solid"/>
              </v:shape>
              <v:shape style="position:absolute;left:27483;top:21476;width:115;height:132" coordorigin="27483,21476" coordsize="115,132" path="m27530,21476l27513,21479,27493,21493,27486,21510,27523,21515,27524,21503,27530,21496,27540,21496,27589,21496,27580,21484,27559,21476,27530,21476xe" filled="t" fillcolor="#000000" stroked="f">
                <v:path arrowok="t"/>
                <v:fill type="solid"/>
              </v:shape>
            </v:group>
            <v:group style="position:absolute;left:27626;top:21475;width:128;height:181" coordorigin="27626,21475" coordsize="128,181">
              <v:shape style="position:absolute;left:27626;top:21475;width:128;height:181" coordorigin="27626,21475" coordsize="128,181" path="m27631,21615l27636,21634,27649,21648,27671,21655,27702,21654,27726,21648,27741,21638,27748,21627,27704,21627,27676,21626,27667,21616,27631,21615xe" filled="t" fillcolor="#000000" stroked="f">
                <v:path arrowok="t"/>
                <v:fill type="solid"/>
              </v:shape>
              <v:shape style="position:absolute;left:27626;top:21475;width:128;height:181" coordorigin="27626,21475" coordsize="128,181" path="m27754,21587l27715,21587,27715,21613,27704,21627,27748,21627,27751,21623,27754,21604,27754,21587xe" filled="t" fillcolor="#000000" stroked="f">
                <v:path arrowok="t"/>
                <v:fill type="solid"/>
              </v:shape>
              <v:shape style="position:absolute;left:27626;top:21475;width:128;height:181" coordorigin="27626,21475" coordsize="128,181" path="m27697,21475l27680,21475,27659,21479,27643,21491,27632,21508,27626,21533,27630,21561,27639,21582,27652,21596,27670,21603,27695,21601,27711,21593,27715,21587,27754,21587,27754,21579,27692,21579,27674,21572,27666,21552,27665,21541,27669,21514,27682,21501,27755,21501,27755,21493,27715,21493,27709,21481,27697,21475xe" filled="t" fillcolor="#000000" stroked="f">
                <v:path arrowok="t"/>
                <v:fill type="solid"/>
              </v:shape>
              <v:shape style="position:absolute;left:27626;top:21475;width:128;height:181" coordorigin="27626,21475" coordsize="128,181" path="m27755,21501l27682,21501,27703,21506,27713,21523,27712,21556,27705,21573,27692,21579,27754,21579,27755,21501xe" filled="t" fillcolor="#000000" stroked="f">
                <v:path arrowok="t"/>
                <v:fill type="solid"/>
              </v:shape>
              <v:shape style="position:absolute;left:27626;top:21475;width:128;height:181" coordorigin="27626,21475" coordsize="128,181" path="m27755,21478l27715,21478,27715,21493,27755,21493,27755,21478xe" filled="t" fillcolor="#000000" stroked="f">
                <v:path arrowok="t"/>
                <v:fill type="solid"/>
              </v:shape>
            </v:group>
            <v:group style="position:absolute;left:27780;top:21475;width:123;height:135" coordorigin="27780,21475" coordsize="123,135">
              <v:shape style="position:absolute;left:27780;top:21475;width:123;height:135" coordorigin="27780,21475" coordsize="123,135" path="m27843,21475l27819,21479,27801,21488,27788,21504,27780,21524,27781,21556,27787,21579,27797,21595,27811,21605,27830,21609,27860,21607,27881,21599,27893,21587,27892,21586,27852,21586,27840,21585,27823,21578,27817,21555,27903,21553,27903,21544,27903,21536,27902,21527,27817,21527,27818,21509,27825,21500,27891,21500,27883,21489,27866,21479,27843,21475xe" filled="t" fillcolor="#000000" stroked="f">
                <v:path arrowok="t"/>
                <v:fill type="solid"/>
              </v:shape>
              <v:shape style="position:absolute;left:27780;top:21475;width:123;height:135" coordorigin="27780,21475" coordsize="123,135" path="m27864,21569l27860,21581,27852,21586,27892,21586,27864,21569xe" filled="t" fillcolor="#000000" stroked="f">
                <v:path arrowok="t"/>
                <v:fill type="solid"/>
              </v:shape>
              <v:shape style="position:absolute;left:27780;top:21475;width:123;height:135" coordorigin="27780,21475" coordsize="123,135" path="m27891,21500l27855,21500,27863,21509,27863,21527,27902,21527,27901,21520,27899,21512,27895,21505,27891,21500xe" filled="t" fillcolor="#000000" stroked="f">
                <v:path arrowok="t"/>
                <v:fill type="solid"/>
              </v:shape>
            </v:group>
            <v:group style="position:absolute;left:27917;top:21475;width:116;height:134" coordorigin="27917,21475" coordsize="116,134">
              <v:shape style="position:absolute;left:27917;top:21475;width:116;height:134" coordorigin="27917,21475" coordsize="116,134" path="m27953,21570l27917,21570,27923,21589,27937,21602,27960,21609,27992,21605,28014,21598,28027,21587,28027,21585,27974,21585,27962,21585,27955,21580,27953,21570xe" filled="t" fillcolor="#000000" stroked="f">
                <v:path arrowok="t"/>
                <v:fill type="solid"/>
              </v:shape>
              <v:shape style="position:absolute;left:27917;top:21475;width:116;height:134" coordorigin="27917,21475" coordsize="116,134" path="m27981,21475l27952,21479,27932,21488,27921,21502,27923,21524,27932,21540,27949,21550,27979,21559,27991,21568,27992,21581,27986,21585,28027,21585,27992,21527,27968,21522,27959,21517,27959,21504,27964,21500,28023,21500,28020,21493,28005,21480,27981,21475xe" filled="t" fillcolor="#000000" stroked="f">
                <v:path arrowok="t"/>
                <v:fill type="solid"/>
              </v:shape>
              <v:shape style="position:absolute;left:27917;top:21475;width:116;height:134" coordorigin="27917,21475" coordsize="116,134" path="m28023,21500l27974,21500,27985,21500,27991,21505,27991,21513,28027,21513,28023,21500xe" filled="t" fillcolor="#000000" stroked="f">
                <v:path arrowok="t"/>
                <v:fill type="solid"/>
              </v:shape>
            </v:group>
            <v:group style="position:absolute;left:28130;top:21477;width:134;height:132" coordorigin="28130,21477" coordsize="134,132">
              <v:shape style="position:absolute;left:28130;top:21477;width:134;height:132" coordorigin="28130,21477" coordsize="134,132" path="m28216,21477l28146,21497,28130,21532,28133,21560,28141,21581,28154,21596,28171,21606,28194,21609,28219,21606,28239,21597,28252,21583,28208,21583,28184,21580,28172,21566,28169,21543,28173,21516,28186,21502,28252,21502,28251,21499,28236,21486,28216,21477xe" filled="t" fillcolor="#000000" stroked="f">
                <v:path arrowok="t"/>
                <v:fill type="solid"/>
              </v:shape>
              <v:shape style="position:absolute;left:28130;top:21477;width:134;height:132" coordorigin="28130,21477" coordsize="134,132" path="m28252,21502l28186,21502,28209,21505,28221,21519,28225,21542,28220,21569,28208,21583,28252,21583,28253,21583,28261,21563,28264,21543,28260,21519,28252,21502xe" filled="t" fillcolor="#000000" stroked="f">
                <v:path arrowok="t"/>
                <v:fill type="solid"/>
              </v:shape>
            </v:group>
            <v:group style="position:absolute;left:28275;top:21417;width:85;height:190" coordorigin="28275,21417" coordsize="85,190">
              <v:shape style="position:absolute;left:28275;top:21417;width:85;height:190" coordorigin="28275,21417" coordsize="85,190" path="m28333,21504l28294,21504,28294,21607,28333,21607,28333,21504xe" filled="t" fillcolor="#000000" stroked="f">
                <v:path arrowok="t"/>
                <v:fill type="solid"/>
              </v:shape>
              <v:shape style="position:absolute;left:28275;top:21417;width:85;height:190" coordorigin="28275,21417" coordsize="85,190" path="m28346,21417l28321,21417,28309,21422,28302,21431,28296,21446,28294,21468,28275,21478,28275,21504,28357,21504,28357,21478,28333,21478,28332,21462,28333,21452,28336,21448,28340,21444,28348,21442,28360,21442,28360,21419,28353,21418,28346,21417xe" filled="t" fillcolor="#000000" stroked="f">
                <v:path arrowok="t"/>
                <v:fill type="solid"/>
              </v:shape>
              <v:shape style="position:absolute;left:28275;top:21417;width:85;height:190" coordorigin="28275,21417" coordsize="85,190" path="m28360,21442l28348,21442,28360,21443,28360,21442xe" filled="t" fillcolor="#000000" stroked="f">
                <v:path arrowok="t"/>
                <v:fill type="solid"/>
              </v:shape>
            </v:group>
            <v:group style="position:absolute;left:28088;top:21592;width:120;height:2" coordorigin="28088,21592" coordsize="120,2">
              <v:shape style="position:absolute;left:28088;top:21592;width:120;height:2" coordorigin="28088,21592" coordsize="120,0" path="m28088,21592l28207,21592e" filled="f" stroked="t" strokeweight="1.6pt" strokecolor="#000000">
                <v:path arrowok="t"/>
              </v:shape>
            </v:group>
            <v:group style="position:absolute;left:28107;top:21421;width:2;height:156" coordorigin="28107,21421" coordsize="2,156">
              <v:shape style="position:absolute;left:28107;top:21421;width:2;height:156" coordorigin="28107,21421" coordsize="0,156" path="m28107,21421l28107,21577e" filled="f" stroked="t" strokeweight="2.062652pt" strokecolor="#000000">
                <v:path arrowok="t"/>
              </v:shape>
            </v:group>
            <v:group style="position:absolute;left:28225;top:21477;width:134;height:132" coordorigin="28225,21477" coordsize="134,132">
              <v:shape style="position:absolute;left:28225;top:21477;width:134;height:132" coordorigin="28225,21477" coordsize="134,132" path="m28311,21477l28241,21497,28225,21532,28228,21560,28235,21581,28248,21596,28266,21606,28288,21609,28313,21606,28333,21597,28347,21583,28302,21583,28279,21580,28267,21566,28264,21543,28268,21516,28280,21502,28346,21502,28345,21499,28331,21486,28311,21477xe" filled="t" fillcolor="#000000" stroked="f">
                <v:path arrowok="t"/>
                <v:fill type="solid"/>
              </v:shape>
              <v:shape style="position:absolute;left:28225;top:21477;width:134;height:132" coordorigin="28225,21477" coordsize="134,132" path="m28346,21502l28280,21502,28304,21505,28316,21519,28319,21542,28315,21569,28302,21583,28347,21583,28347,21583,28355,21563,28358,21543,28354,21519,28346,21502xe" filled="t" fillcolor="#000000" stroked="f">
                <v:path arrowok="t"/>
                <v:fill type="solid"/>
              </v:shape>
            </v:group>
            <v:group style="position:absolute;left:28387;top:21477;width:124;height:130" coordorigin="28387,21477" coordsize="124,130">
              <v:shape style="position:absolute;left:28387;top:21477;width:124;height:130" coordorigin="28387,21477" coordsize="124,130" path="m28425,21478l28387,21478,28387,21607,28425,21607,28425,21530,28427,21511,28435,21501,28448,21500,28505,21500,28501,21493,28425,21493,28425,21478xe" filled="t" fillcolor="#000000" stroked="f">
                <v:path arrowok="t"/>
                <v:fill type="solid"/>
              </v:shape>
              <v:shape style="position:absolute;left:28387;top:21477;width:124;height:130" coordorigin="28387,21477" coordsize="124,130" path="m28505,21500l28463,21500,28471,21510,28471,21607,28510,21607,28510,21518,28509,21511,28507,21503,28505,21500xe" filled="t" fillcolor="#000000" stroked="f">
                <v:path arrowok="t"/>
                <v:fill type="solid"/>
              </v:shape>
              <v:shape style="position:absolute;left:28387;top:21477;width:124;height:130" coordorigin="28387,21477" coordsize="124,130" path="m28479,21477l28451,21478,28434,21484,28425,21493,28501,21493,28497,21487,28479,21477xe" filled="t" fillcolor="#000000" stroked="f">
                <v:path arrowok="t"/>
                <v:fill type="solid"/>
              </v:shape>
            </v:group>
            <v:group style="position:absolute;left:28540;top:21475;width:128;height:181" coordorigin="28540,21475" coordsize="128,181">
              <v:shape style="position:absolute;left:28540;top:21475;width:128;height:181" coordorigin="28540,21475" coordsize="128,181" path="m28545,21615l28549,21634,28563,21648,28585,21655,28616,21654,28639,21648,28655,21638,28662,21627,28618,21627,28590,21626,28581,21616,28545,21615xe" filled="t" fillcolor="#000000" stroked="f">
                <v:path arrowok="t"/>
                <v:fill type="solid"/>
              </v:shape>
              <v:shape style="position:absolute;left:28540;top:21475;width:128;height:181" coordorigin="28540,21475" coordsize="128,181" path="m28668,21587l28629,21587,28628,21613,28618,21627,28662,21627,28665,21623,28668,21604,28668,21587xe" filled="t" fillcolor="#000000" stroked="f">
                <v:path arrowok="t"/>
                <v:fill type="solid"/>
              </v:shape>
              <v:shape style="position:absolute;left:28540;top:21475;width:128;height:181" coordorigin="28540,21475" coordsize="128,181" path="m28611,21475l28594,21475,28573,21479,28557,21491,28546,21508,28540,21533,28544,21561,28552,21582,28566,21596,28583,21603,28609,21601,28624,21593,28629,21587,28668,21587,28668,21579,28606,21579,28588,21572,28579,21552,28579,21541,28583,21514,28596,21501,28668,21501,28668,21493,28629,21493,28623,21481,28611,21475xe" filled="t" fillcolor="#000000" stroked="f">
                <v:path arrowok="t"/>
                <v:fill type="solid"/>
              </v:shape>
              <v:shape style="position:absolute;left:28540;top:21475;width:128;height:181" coordorigin="28540,21475" coordsize="128,181" path="m28668,21501l28596,21501,28617,21506,28627,21523,28626,21556,28619,21573,28606,21579,28668,21579,28668,21501xe" filled="t" fillcolor="#000000" stroked="f">
                <v:path arrowok="t"/>
                <v:fill type="solid"/>
              </v:shape>
              <v:shape style="position:absolute;left:28540;top:21475;width:128;height:181" coordorigin="28540,21475" coordsize="128,181" path="m28668,21478l28629,21478,28629,21493,28668,21493,28668,21478xe" filled="t" fillcolor="#000000" stroked="f">
                <v:path arrowok="t"/>
                <v:fill type="solid"/>
              </v:shape>
            </v:group>
            <v:group style="position:absolute;left:28689;top:21477;width:115;height:131" coordorigin="28689,21477" coordsize="115,131">
              <v:shape style="position:absolute;left:28689;top:21477;width:115;height:131" coordorigin="28689,21477" coordsize="115,131" path="m28768,21477l28703,21500,28689,21540,28693,21567,28702,21587,28716,21601,28735,21608,28764,21606,28785,21599,28798,21586,28798,21585,28747,21585,28736,21577,28730,21552,28729,21543,28729,21537,28735,21510,28746,21500,28798,21500,28788,21487,28768,21477xe" filled="t" fillcolor="#000000" stroked="f">
                <v:path arrowok="t"/>
                <v:fill type="solid"/>
              </v:shape>
              <v:shape style="position:absolute;left:28689;top:21477;width:115;height:131" coordorigin="28689,21477" coordsize="115,131" path="m28766,21560l28766,21577,28759,21585,28798,21585,28804,21567,28766,21560xe" filled="t" fillcolor="#000000" stroked="f">
                <v:path arrowok="t"/>
                <v:fill type="solid"/>
              </v:shape>
              <v:shape style="position:absolute;left:28689;top:21477;width:115;height:131" coordorigin="28689,21477" coordsize="115,131" path="m28798,21500l28758,21500,28765,21508,28766,21524,28805,21524,28800,21502,28798,21500xe" filled="t" fillcolor="#000000" stroked="f">
                <v:path arrowok="t"/>
                <v:fill type="solid"/>
              </v:shape>
            </v:group>
            <v:group style="position:absolute;left:28828;top:21478;width:125;height:130" coordorigin="28828,21478" coordsize="125,130">
              <v:shape style="position:absolute;left:28828;top:21478;width:125;height:130" coordorigin="28828,21478" coordsize="125,130" path="m28953,21601l28904,21601,28915,21607,28953,21607,28953,21601xe" filled="t" fillcolor="#000000" stroked="f">
                <v:path arrowok="t"/>
                <v:fill type="solid"/>
              </v:shape>
              <v:shape style="position:absolute;left:28828;top:21478;width:125;height:130" coordorigin="28828,21478" coordsize="125,130" path="m28867,21478l28828,21478,28828,21570,28829,21577,28830,21582,28841,21598,28860,21607,28887,21607,28904,21601,28953,21601,28953,21595,28953,21591,28952,21587,28952,21585,28875,21585,28867,21576,28867,21556,28867,21478xe" filled="t" fillcolor="#000000" stroked="f">
                <v:path arrowok="t"/>
                <v:fill type="solid"/>
              </v:shape>
              <v:shape style="position:absolute;left:28828;top:21478;width:125;height:130" coordorigin="28828,21478" coordsize="125,130" path="m28952,21478l28913,21478,28913,21556,28912,21574,28905,21584,28890,21585,28952,21585,28952,21478xe" filled="t" fillcolor="#000000" stroked="f">
                <v:path arrowok="t"/>
                <v:fill type="solid"/>
              </v:shape>
            </v:group>
            <v:group style="position:absolute;left:28986;top:21477;width:124;height:130" coordorigin="28986,21477" coordsize="124,130">
              <v:shape style="position:absolute;left:28986;top:21477;width:124;height:130" coordorigin="28986,21477" coordsize="124,130" path="m29025,21478l28986,21478,28986,21607,29025,21607,29025,21530,29027,21511,29034,21501,29048,21500,29105,21500,29101,21493,29025,21493,29025,21478xe" filled="t" fillcolor="#000000" stroked="f">
                <v:path arrowok="t"/>
                <v:fill type="solid"/>
              </v:shape>
              <v:shape style="position:absolute;left:28986;top:21477;width:124;height:130" coordorigin="28986,21477" coordsize="124,130" path="m29105,21500l29063,21500,29071,21510,29071,21607,29110,21607,29110,21518,29109,21511,29107,21503,29105,21500xe" filled="t" fillcolor="#000000" stroked="f">
                <v:path arrowok="t"/>
                <v:fill type="solid"/>
              </v:shape>
              <v:shape style="position:absolute;left:28986;top:21477;width:124;height:130" coordorigin="28986,21477" coordsize="124,130" path="m29079,21477l29051,21478,29034,21484,29025,21493,29101,21493,29097,21487,29079,21477xe" filled="t" fillcolor="#000000" stroked="f">
                <v:path arrowok="t"/>
                <v:fill type="solid"/>
              </v:shape>
            </v:group>
            <v:group style="position:absolute;left:29204;top:21452;width:2;height:155" coordorigin="29204,21452" coordsize="2,155">
              <v:shape style="position:absolute;left:29204;top:21452;width:2;height:155" coordorigin="29204,21452" coordsize="0,155" path="m29204,21452l29204,21607e" filled="f" stroked="t" strokeweight="2.114207pt" strokecolor="#000000">
                <v:path arrowok="t"/>
              </v:shape>
            </v:group>
            <v:group style="position:absolute;left:29129;top:21437;width:151;height:2" coordorigin="29129,21437" coordsize="151,2">
              <v:shape style="position:absolute;left:29129;top:21437;width:151;height:2" coordorigin="29129,21437" coordsize="151,0" path="m29129,21437l29280,21437e" filled="f" stroked="t" strokeweight="1.661106pt" strokecolor="#000000">
                <v:path arrowok="t"/>
              </v:shape>
            </v:group>
            <v:group style="position:absolute;left:29328;top:21477;width:134;height:132" coordorigin="29328,21477" coordsize="134,132">
              <v:shape style="position:absolute;left:29328;top:21477;width:134;height:132" coordorigin="29328,21477" coordsize="134,132" path="m29414,21477l29345,21497,29328,21532,29331,21560,29339,21581,29352,21596,29369,21606,29392,21609,29417,21606,29437,21597,29450,21583,29406,21583,29382,21580,29371,21566,29367,21543,29372,21516,29384,21502,29450,21502,29449,21499,29434,21486,29414,21477xe" filled="t" fillcolor="#000000" stroked="f">
                <v:path arrowok="t"/>
                <v:fill type="solid"/>
              </v:shape>
              <v:shape style="position:absolute;left:29328;top:21477;width:134;height:132" coordorigin="29328,21477" coordsize="134,132" path="m29450,21502l29384,21502,29407,21505,29420,21519,29423,21542,29419,21569,29406,21583,29450,21583,29451,21583,29459,21563,29462,21543,29458,21519,29450,21502xe" filled="t" fillcolor="#000000" stroked="f">
                <v:path arrowok="t"/>
                <v:fill type="solid"/>
              </v:shape>
            </v:group>
            <v:group style="position:absolute;left:29475;top:21478;width:225;height:130" coordorigin="29475,21478" coordsize="225,130">
              <v:shape style="position:absolute;left:29475;top:21478;width:225;height:130" coordorigin="29475,21478" coordsize="225,130" path="m29515,21478l29475,21478,29518,21607,29560,21607,29569,21575,29540,21575,29515,21478xe" filled="t" fillcolor="#000000" stroked="f">
                <v:path arrowok="t"/>
                <v:fill type="solid"/>
              </v:shape>
              <v:shape style="position:absolute;left:29475;top:21478;width:225;height:130" coordorigin="29475,21478" coordsize="225,130" path="m29618,21511l29588,21511,29614,21607,29655,21607,29667,21575,29636,21575,29618,21511xe" filled="t" fillcolor="#000000" stroked="f">
                <v:path arrowok="t"/>
                <v:fill type="solid"/>
              </v:shape>
              <v:shape style="position:absolute;left:29475;top:21478;width:225;height:130" coordorigin="29475,21478" coordsize="225,130" path="m29609,21478l29568,21478,29541,21575,29569,21575,29587,21511,29618,21511,29609,21478xe" filled="t" fillcolor="#000000" stroked="f">
                <v:path arrowok="t"/>
                <v:fill type="solid"/>
              </v:shape>
              <v:shape style="position:absolute;left:29475;top:21478;width:225;height:130" coordorigin="29475,21478" coordsize="225,130" path="m29701,21478l29662,21478,29637,21575,29667,21575,29701,21478xe" filled="t" fillcolor="#000000" stroked="f">
                <v:path arrowok="t"/>
                <v:fill type="solid"/>
              </v:shape>
            </v:group>
            <v:group style="position:absolute;left:29714;top:21477;width:124;height:130" coordorigin="29714,21477" coordsize="124,130">
              <v:shape style="position:absolute;left:29714;top:21477;width:124;height:130" coordorigin="29714,21477" coordsize="124,130" path="m29752,21478l29714,21478,29714,21607,29752,21607,29752,21530,29754,21511,29762,21501,29775,21500,29832,21500,29828,21493,29752,21493,29752,21478xe" filled="t" fillcolor="#000000" stroked="f">
                <v:path arrowok="t"/>
                <v:fill type="solid"/>
              </v:shape>
              <v:shape style="position:absolute;left:29714;top:21477;width:124;height:130" coordorigin="29714,21477" coordsize="124,130" path="m29832,21500l29790,21500,29798,21510,29798,21607,29837,21607,29837,21518,29836,21511,29834,21503,29832,21500xe" filled="t" fillcolor="#000000" stroked="f">
                <v:path arrowok="t"/>
                <v:fill type="solid"/>
              </v:shape>
              <v:shape style="position:absolute;left:29714;top:21477;width:124;height:130" coordorigin="29714,21477" coordsize="124,130" path="m29806,21477l29778,21478,29761,21484,29752,21493,29828,21493,29824,21487,29806,21477xe" filled="t" fillcolor="#000000" stroked="f">
                <v:path arrowok="t"/>
                <v:fill type="solid"/>
              </v:shape>
              <v:shape style="position:absolute;left:1600;top:4127;width:28615;height:16098" type="#_x0000_t75">
                <v:imagedata r:id="rId7" o:title=""/>
              </v:shape>
            </v:group>
            <v:group style="position:absolute;left:1805;top:20357;width:384;height:370" coordorigin="1805,20357" coordsize="384,370">
              <v:shape style="position:absolute;left:1805;top:20357;width:384;height:370" coordorigin="1805,20357" coordsize="384,370" path="m2177,20684l2073,20684,2089,20695,2105,20706,2122,20717,2140,20727,2162,20713,2178,20700,2189,20690,2177,20684xe" filled="t" fillcolor="#000000" stroked="f">
                <v:path arrowok="t"/>
                <v:fill type="solid"/>
              </v:shape>
              <v:shape style="position:absolute;left:1805;top:20357;width:384;height:370" coordorigin="1805,20357" coordsize="384,370" path="m2082,20576l2034,20576,2037,20592,2043,20611,2051,20633,2041,20648,2029,20662,2014,20674,1996,20685,1976,20695,1973,20711,1981,20725,2005,20722,2026,20717,2044,20708,2059,20697,2073,20684,2177,20684,2168,20680,2150,20669,2133,20658,2120,20646,2124,20630,2128,20613,2133,20595,2136,20577,2083,20577,2082,20576xe" filled="t" fillcolor="#000000" stroked="f">
                <v:path arrowok="t"/>
                <v:fill type="solid"/>
              </v:shape>
              <v:shape style="position:absolute;left:1805;top:20357;width:384;height:370" coordorigin="1805,20357" coordsize="384,370" path="m1814,20695l1834,20711,1847,20722,1864,20712,1880,20700,1884,20697,1816,20697,1814,20695xe" filled="t" fillcolor="#000000" stroked="f">
                <v:path arrowok="t"/>
                <v:fill type="solid"/>
              </v:shape>
              <v:shape style="position:absolute;left:1805;top:20357;width:384;height:370" coordorigin="1805,20357" coordsize="384,370" path="m1971,20571l1851,20571,1863,20582,1878,20598,1890,20609,1893,20613,1895,20616,1880,20636,1865,20652,1850,20666,1835,20678,1820,20687,1815,20695,1816,20697,1884,20697,1895,20687,1909,20672,1922,20656,1930,20655,1995,20655,2000,20650,1994,20644,1981,20630,1958,20609,1965,20590,1971,20571xe" filled="t" fillcolor="#000000" stroked="f">
                <v:path arrowok="t"/>
                <v:fill type="solid"/>
              </v:shape>
              <v:shape style="position:absolute;left:1805;top:20357;width:384;height:370" coordorigin="1805,20357" coordsize="384,370" path="m1995,20655l1930,20655,1935,20661,1942,20668,1948,20677,1956,20687,1960,20683,1967,20677,1977,20670,1988,20661,1995,20655xe" filled="t" fillcolor="#000000" stroked="f">
                <v:path arrowok="t"/>
                <v:fill type="solid"/>
              </v:shape>
              <v:shape style="position:absolute;left:1805;top:20357;width:384;height:370" coordorigin="1805,20357" coordsize="384,370" path="m2062,20520l2006,20520,2004,20525,2001,20533,1997,20542,1991,20555,1987,20565,1984,20571,2001,20581,2017,20593,2024,20594,2028,20587,2034,20576,2082,20576,2073,20563,2066,20545,2062,20524,2062,20520xe" filled="t" fillcolor="#000000" stroked="f">
                <v:path arrowok="t"/>
                <v:fill type="solid"/>
              </v:shape>
              <v:shape style="position:absolute;left:1805;top:20357;width:384;height:370" coordorigin="1805,20357" coordsize="384,370" path="m1877,20465l1863,20483,1850,20500,1838,20517,1827,20532,1816,20547,1805,20561,1807,20564,1813,20568,1824,20574,1833,20579,1838,20582,1842,20584,1846,20578,1849,20573,1851,20571,1971,20571,1971,20571,1971,20570,1922,20570,1914,20563,1858,20563,1868,20546,1879,20529,1890,20512,1905,20487,1908,20482,1908,20481,1898,20474,1877,20465xe" filled="t" fillcolor="#000000" stroked="f">
                <v:path arrowok="t"/>
                <v:fill type="solid"/>
              </v:shape>
              <v:shape style="position:absolute;left:1805;top:20357;width:384;height:370" coordorigin="1805,20357" coordsize="384,370" path="m2180,20479l2098,20479,2097,20497,2094,20516,2091,20536,2087,20556,2083,20577,2136,20577,2146,20514,2149,20490,2180,20479xe" filled="t" fillcolor="#000000" stroked="f">
                <v:path arrowok="t"/>
                <v:fill type="solid"/>
              </v:shape>
              <v:shape style="position:absolute;left:1805;top:20357;width:384;height:370" coordorigin="1805,20357" coordsize="384,370" path="m1898,20368l1883,20369,1887,20386,1893,20407,1814,20415,1814,20458,1945,20458,1933,20474,1919,20489,1945,20511,1962,20525,1929,20531,1927,20550,1922,20570,1971,20570,1974,20561,1975,20558,1977,20554,1981,20547,1984,20543,1984,20541,1997,20528,2002,20523,2006,20520,2062,20520,2062,20503,2010,20503,2001,20497,1984,20484,1960,20465,2008,20458,2008,20415,1946,20415,1945,20397,1941,20376,1917,20369,1898,20368xe" filled="t" fillcolor="#000000" stroked="f">
                <v:path arrowok="t"/>
                <v:fill type="solid"/>
              </v:shape>
              <v:shape style="position:absolute;left:1805;top:20357;width:384;height:370" coordorigin="1805,20357" coordsize="384,370" path="m1888,20541l1887,20541,1883,20544,1876,20550,1867,20557,1861,20561,1858,20563,1914,20563,1888,20541xe" filled="t" fillcolor="#000000" stroked="f">
                <v:path arrowok="t"/>
                <v:fill type="solid"/>
              </v:shape>
              <v:shape style="position:absolute;left:1805;top:20357;width:384;height:370" coordorigin="1805,20357" coordsize="384,370" path="m2046,20357l2041,20362,2039,20371,2037,20383,2033,20407,2029,20430,2012,20502,2010,20503,2062,20503,2062,20496,2064,20482,2098,20479,2180,20479,2180,20434,2080,20434,2081,20431,2083,20426,2085,20420,2088,20411,2091,20404,2092,20399,2094,20391,2097,20385,2101,20379,2102,20376,2104,20373,2105,20371,2085,20366,2066,20361,2046,20357xe" filled="t" fillcolor="#000000" stroked="f">
                <v:path arrowok="t"/>
                <v:fill type="solid"/>
              </v:shape>
            </v:group>
            <v:group style="position:absolute;left:2230;top:20370;width:370;height:363" coordorigin="2230,20370" coordsize="370,363">
              <v:shape style="position:absolute;left:2230;top:20370;width:370;height:363" coordorigin="2230,20370" coordsize="370,363" path="m2435,20638l2371,20638,2384,20733,2435,20733,2435,20638xe" filled="t" fillcolor="#000000" stroked="f">
                <v:path arrowok="t"/>
                <v:fill type="solid"/>
              </v:shape>
              <v:shape style="position:absolute;left:2230;top:20370;width:370;height:363" coordorigin="2230,20370" coordsize="370,363" path="m2497,20626l2435,20626,2450,20644,2496,20686,2565,20721,2569,20721,2570,20719,2572,20713,2576,20705,2579,20698,2584,20692,2586,20689,2589,20685,2593,20679,2599,20672,2601,20668,2600,20666,2577,20663,2556,20657,2536,20650,2518,20641,2502,20631,2497,20626xe" filled="t" fillcolor="#000000" stroked="f">
                <v:path arrowok="t"/>
                <v:fill type="solid"/>
              </v:shape>
              <v:shape style="position:absolute;left:2230;top:20370;width:370;height:363" coordorigin="2230,20370" coordsize="370,363" path="m2592,20565l2230,20565,2230,20607,2332,20607,2320,20620,2257,20666,2236,20675,2243,20700,2253,20716,2273,20707,2292,20698,2343,20665,2371,20638,2435,20638,2435,20626,2497,20626,2488,20618,2592,20607,2592,20565xe" filled="t" fillcolor="#000000" stroked="f">
                <v:path arrowok="t"/>
                <v:fill type="solid"/>
              </v:shape>
              <v:shape style="position:absolute;left:2230;top:20370;width:370;height:363" coordorigin="2230,20370" coordsize="370,363" path="m2435,20544l2384,20544,2384,20565,2435,20565,2435,20544xe" filled="t" fillcolor="#000000" stroked="f">
                <v:path arrowok="t"/>
                <v:fill type="solid"/>
              </v:shape>
              <v:shape style="position:absolute;left:2230;top:20370;width:370;height:363" coordorigin="2230,20370" coordsize="370,363" path="m2545,20370l2272,20370,2272,20544,2545,20544,2545,20505,2322,20505,2322,20478,2545,20478,2545,20441,2324,20441,2324,20413,2545,20413,2545,20370xe" filled="t" fillcolor="#000000" stroked="f">
                <v:path arrowok="t"/>
                <v:fill type="solid"/>
              </v:shape>
              <v:shape style="position:absolute;left:2230;top:20370;width:370;height:363" coordorigin="2230,20370" coordsize="370,363" path="m2435,20478l2384,20478,2384,20505,2435,20505,2435,20478xe" filled="t" fillcolor="#000000" stroked="f">
                <v:path arrowok="t"/>
                <v:fill type="solid"/>
              </v:shape>
              <v:shape style="position:absolute;left:2230;top:20370;width:370;height:363" coordorigin="2230,20370" coordsize="370,363" path="m2545,20478l2492,20478,2492,20505,2545,20505,2545,20478xe" filled="t" fillcolor="#000000" stroked="f">
                <v:path arrowok="t"/>
                <v:fill type="solid"/>
              </v:shape>
              <v:shape style="position:absolute;left:2230;top:20370;width:370;height:363" coordorigin="2230,20370" coordsize="370,363" path="m2435,20413l2384,20413,2384,20441,2435,20441,2435,20413xe" filled="t" fillcolor="#000000" stroked="f">
                <v:path arrowok="t"/>
                <v:fill type="solid"/>
              </v:shape>
              <v:shape style="position:absolute;left:2230;top:20370;width:370;height:363" coordorigin="2230,20370" coordsize="370,363" path="m2545,20413l2492,20413,2492,20441,2545,20441,2545,20413xe" filled="t" fillcolor="#000000" stroked="f">
                <v:path arrowok="t"/>
                <v:fill type="solid"/>
              </v:shape>
            </v:group>
            <v:group style="position:absolute;left:2651;top:20373;width:340;height:363" coordorigin="2651,20373" coordsize="340,363">
              <v:shape style="position:absolute;left:2651;top:20373;width:340;height:363" coordorigin="2651,20373" coordsize="340,363" path="m2992,20373l2651,20373,2651,20736,2703,20736,2703,20716,2992,20716,2992,20676,2703,20676,2703,20416,2992,20416,2992,20373xe" filled="t" fillcolor="#000000" stroked="f">
                <v:path arrowok="t"/>
                <v:fill type="solid"/>
              </v:shape>
              <v:shape style="position:absolute;left:2651;top:20373;width:340;height:363" coordorigin="2651,20373" coordsize="340,363" path="m2992,20716l2940,20716,2940,20733,2992,20733,2992,20716xe" filled="t" fillcolor="#000000" stroked="f">
                <v:path arrowok="t"/>
                <v:fill type="solid"/>
              </v:shape>
              <v:shape style="position:absolute;left:2651;top:20373;width:340;height:363" coordorigin="2651,20373" coordsize="340,363" path="m2763,20604l2754,20619,2746,20640,2785,20651,2804,20657,2823,20663,2842,20670,2703,20676,2879,20676,2837,20623,2780,20608,2763,20604xe" filled="t" fillcolor="#000000" stroked="f">
                <v:path arrowok="t"/>
                <v:fill type="solid"/>
              </v:shape>
              <v:shape style="position:absolute;left:2651;top:20373;width:340;height:363" coordorigin="2651,20373" coordsize="340,363" path="m2992,20416l2940,20416,2940,20676,2992,20676,2992,20416xe" filled="t" fillcolor="#000000" stroked="f">
                <v:path arrowok="t"/>
                <v:fill type="solid"/>
              </v:shape>
              <v:shape style="position:absolute;left:2651;top:20373;width:340;height:363" coordorigin="2651,20373" coordsize="340,363" path="m2824,20569l2789,20569,2787,20572,2782,20583,2779,20587,2777,20589,2850,20616,2858,20619,2863,20620,2877,20586,2869,20583,2856,20578,2840,20573,2824,20569xe" filled="t" fillcolor="#000000" stroked="f">
                <v:path arrowok="t"/>
                <v:fill type="solid"/>
              </v:shape>
              <v:shape style="position:absolute;left:2651;top:20373;width:340;height:363" coordorigin="2651,20373" coordsize="340,363" path="m2896,20476l2845,20476,2844,20477,2843,20479,2842,20481,2836,20491,2832,20497,2829,20500,2771,20500,2776,20505,2783,20516,2788,20522,2792,20524,2776,20533,2759,20539,2739,20545,2718,20550,2717,20567,2723,20586,2744,20583,2763,20578,2781,20570,2789,20569,2824,20569,2812,20565,2803,20562,2826,20554,2929,20554,2930,20552,2913,20542,2894,20534,2875,20527,2883,20505,2892,20486,2896,20476xe" filled="t" fillcolor="#000000" stroked="f">
                <v:path arrowok="t"/>
                <v:fill type="solid"/>
              </v:shape>
              <v:shape style="position:absolute;left:2651;top:20373;width:340;height:363" coordorigin="2651,20373" coordsize="340,363" path="m2929,20554l2826,20554,2843,20562,2862,20569,2881,20575,2900,20581,2919,20567,2929,20554xe" filled="t" fillcolor="#000000" stroked="f">
                <v:path arrowok="t"/>
                <v:fill type="solid"/>
              </v:shape>
              <v:shape style="position:absolute;left:2651;top:20373;width:340;height:363" coordorigin="2651,20373" coordsize="340,363" path="m2793,20416l2766,20416,2757,20437,2747,20456,2737,20473,2726,20488,2714,20503,2748,20524,2771,20500,2829,20500,2817,20491,2809,20483,2805,20476,2896,20476,2908,20452,2809,20441,2813,20437,2816,20433,2821,20428,2819,20427,2815,20426,2811,20424,2803,20420,2798,20418,2793,20416xe" filled="t" fillcolor="#000000" stroked="f">
                <v:path arrowok="t"/>
                <v:fill type="solid"/>
              </v:shape>
            </v:group>
            <v:group style="position:absolute;left:19629;top:4058;width:10587;height:4815" coordorigin="19629,4058" coordsize="10587,4815">
              <v:shape style="position:absolute;left:19629;top:4058;width:10587;height:4815" coordorigin="19629,4058" coordsize="10587,4815" path="m29413,4058l20431,4058,20365,4061,20301,4069,20238,4082,20177,4099,20119,4121,20062,4148,20008,4179,19957,4213,19909,4251,19864,4293,19822,4339,19783,4387,19749,4438,19718,4492,19692,4548,19669,4607,19652,4668,19639,4731,19631,4795,19629,4861,19629,8071,19631,8137,19639,8201,19652,8264,19669,8325,19692,8383,19718,8440,19749,8494,19783,8545,19822,8593,19864,8638,19909,8680,19957,8719,20008,8753,20062,8784,20119,8810,20177,8833,20238,8850,20301,8863,20365,8871,20431,8874,29413,8874,29479,8871,29543,8863,29606,8850,29666,8833,29725,8810,29782,8784,29835,8753,29887,8719,29935,8680,29980,8638,30022,8593,30060,8545,30095,8494,30126,8440,30152,8383,30174,8325,30192,8264,30205,8201,30213,8137,30215,8071,30215,4861,30213,4795,30205,4731,30192,4668,30174,4607,30152,4548,30126,4492,30095,4438,30060,4387,30022,4339,29980,4293,29935,4251,29887,4213,29835,4179,29782,4148,29725,4121,29666,4099,29606,4082,29543,4069,29479,4061,29413,4058xe" filled="t" fillcolor="#FFFFFF" stroked="f">
                <v:path arrowok="t"/>
                <v:fill type="solid"/>
              </v:shape>
              <v:shape style="position:absolute;left:20609;top:4938;width:3006;height:345" type="#_x0000_t75">
                <v:imagedata r:id="rId8" o:title=""/>
              </v:shape>
              <v:shape style="position:absolute;left:23877;top:4938;width:3355;height:345" type="#_x0000_t75">
                <v:imagedata r:id="rId9" o:title=""/>
              </v:shape>
            </v:group>
            <v:group style="position:absolute;left:27506;top:4936;width:316;height:332" coordorigin="27506,4936" coordsize="316,332">
              <v:shape style="position:absolute;left:27506;top:4936;width:316;height:332" coordorigin="27506,4936" coordsize="316,332" path="m27633,5134l27612,5194,27545,5227,27523,5232,27518,5250,27523,5267,27550,5263,27574,5258,27630,5232,27664,5198,27708,5198,27708,5184,27708,5177,27709,5171,27710,5169,27711,5168,27711,5167,27712,5165,27711,5164,27708,5163,27702,5162,27696,5161,27678,5161,27679,5158,27681,5155,27684,5150,27686,5145,27686,5142,27684,5140,27678,5139,27673,5138,27670,5137,27664,5136,27652,5135,27633,5134xe" filled="t" fillcolor="#000000" stroked="f">
                <v:path arrowok="t"/>
                <v:fill type="solid"/>
              </v:shape>
              <v:shape style="position:absolute;left:27506;top:4936;width:316;height:332" coordorigin="27506,4936" coordsize="316,332" path="m27708,5198l27664,5198,27664,5246,27666,5254,27671,5258,27676,5262,27686,5263,27794,5263,27804,5260,27810,5252,27817,5239,27821,5225,27757,5225,27712,5225,27708,5221,27708,5198xe" filled="t" fillcolor="#000000" stroked="f">
                <v:path arrowok="t"/>
                <v:fill type="solid"/>
              </v:shape>
              <v:shape style="position:absolute;left:27506;top:4936;width:316;height:332" coordorigin="27506,4936" coordsize="316,332" path="m27788,5201l27772,5218,27757,5225,27821,5225,27823,5217,27807,5208,27788,5201xe" filled="t" fillcolor="#000000" stroked="f">
                <v:path arrowok="t"/>
                <v:fill type="solid"/>
              </v:shape>
              <v:shape style="position:absolute;left:27506;top:4936;width:316;height:332" coordorigin="27506,4936" coordsize="316,332" path="m27772,5089l27548,5089,27548,5198,27594,5198,27594,5124,27772,5124,27772,5089xe" filled="t" fillcolor="#000000" stroked="f">
                <v:path arrowok="t"/>
                <v:fill type="solid"/>
              </v:shape>
              <v:shape style="position:absolute;left:27506;top:4936;width:316;height:332" coordorigin="27506,4936" coordsize="316,332" path="m27772,5124l27722,5124,27722,5191,27772,5191,27772,5124xe" filled="t" fillcolor="#000000" stroked="f">
                <v:path arrowok="t"/>
                <v:fill type="solid"/>
              </v:shape>
              <v:shape style="position:absolute;left:27506;top:4936;width:316;height:332" coordorigin="27506,4936" coordsize="316,332" path="m27640,5069l27594,5069,27594,5089,27640,5089,27640,5069xe" filled="t" fillcolor="#000000" stroked="f">
                <v:path arrowok="t"/>
                <v:fill type="solid"/>
              </v:shape>
              <v:shape style="position:absolute;left:27506;top:4936;width:316;height:332" coordorigin="27506,4936" coordsize="316,332" path="m27722,5069l27677,5069,27677,5089,27722,5089,27722,5069xe" filled="t" fillcolor="#000000" stroked="f">
                <v:path arrowok="t"/>
                <v:fill type="solid"/>
              </v:shape>
              <v:shape style="position:absolute;left:27506;top:4936;width:316;height:332" coordorigin="27506,4936" coordsize="316,332" path="m27782,5043l27532,5043,27532,5069,27782,5069,27782,5043xe" filled="t" fillcolor="#000000" stroked="f">
                <v:path arrowok="t"/>
                <v:fill type="solid"/>
              </v:shape>
              <v:shape style="position:absolute;left:27506;top:4936;width:316;height:332" coordorigin="27506,4936" coordsize="316,332" path="m27813,4968l27506,4968,27506,5043,27813,5043,27813,5034,27551,5034,27551,5007,27813,5007,27813,4968xe" filled="t" fillcolor="#000000" stroked="f">
                <v:path arrowok="t"/>
                <v:fill type="solid"/>
              </v:shape>
              <v:shape style="position:absolute;left:27506;top:4936;width:316;height:332" coordorigin="27506,4936" coordsize="316,332" path="m27641,5007l27594,5007,27594,5034,27641,5034,27641,5007xe" filled="t" fillcolor="#000000" stroked="f">
                <v:path arrowok="t"/>
                <v:fill type="solid"/>
              </v:shape>
              <v:shape style="position:absolute;left:27506;top:4936;width:316;height:332" coordorigin="27506,4936" coordsize="316,332" path="m27724,5007l27677,5007,27677,5034,27724,5034,27724,5007xe" filled="t" fillcolor="#000000" stroked="f">
                <v:path arrowok="t"/>
                <v:fill type="solid"/>
              </v:shape>
              <v:shape style="position:absolute;left:27506;top:4936;width:316;height:332" coordorigin="27506,4936" coordsize="316,332" path="m27813,5007l27766,5007,27766,5034,27813,5034,27813,5007xe" filled="t" fillcolor="#000000" stroked="f">
                <v:path arrowok="t"/>
                <v:fill type="solid"/>
              </v:shape>
              <v:shape style="position:absolute;left:27506;top:4936;width:316;height:332" coordorigin="27506,4936" coordsize="316,332" path="m27684,4936l27631,4943,27634,4952,27637,4961,27638,4968,27688,4968,27687,4954,27686,4943,27684,4936xe" filled="t" fillcolor="#000000" stroked="f">
                <v:path arrowok="t"/>
                <v:fill type="solid"/>
              </v:shape>
            </v:group>
            <v:group style="position:absolute;left:27860;top:4934;width:318;height:339" coordorigin="27860,4934" coordsize="318,339">
              <v:shape style="position:absolute;left:27860;top:4934;width:318;height:339" coordorigin="27860,4934" coordsize="318,339" path="m28172,5248l28042,5248,28104,5262,28123,5267,28142,5270,28160,5273,28169,5254,28172,5248xe" filled="t" fillcolor="#000000" stroked="f">
                <v:path arrowok="t"/>
                <v:fill type="solid"/>
              </v:shape>
              <v:shape style="position:absolute;left:27860;top:4934;width:318;height:339" coordorigin="27860,4934" coordsize="318,339" path="m28063,4934l28005,4941,28005,4945,28007,4951,28010,4961,28012,4967,28013,4970,27890,4970,27890,5113,27889,5136,27876,5198,27860,5232,27869,5251,27924,5199,27934,5134,27934,5075,28175,5075,28175,5036,27934,5036,27934,5008,28176,5008,28176,4971,28070,4971,28067,4953,28065,4941,28063,4934xe" filled="t" fillcolor="#000000" stroked="f">
                <v:path arrowok="t"/>
                <v:fill type="solid"/>
              </v:shape>
              <v:shape style="position:absolute;left:27860;top:4934;width:318;height:339" coordorigin="27860,4934" coordsize="318,339" path="m28020,5171l27968,5171,27979,5188,27992,5203,27983,5216,27964,5223,27924,5228,27921,5228,27935,5244,27944,5261,27965,5262,27985,5261,28004,5258,28023,5253,28042,5248,28172,5248,28102,5216,28112,5201,28114,5198,28047,5198,28038,5191,28029,5182,28020,5171xe" filled="t" fillcolor="#000000" stroked="f">
                <v:path arrowok="t"/>
                <v:fill type="solid"/>
              </v:shape>
              <v:shape style="position:absolute;left:27860;top:4934;width:318;height:339" coordorigin="27860,4934" coordsize="318,339" path="m27946,5136l27946,5171,28070,5171,28064,5182,28057,5191,28047,5198,28114,5198,28122,5185,28132,5168,28142,5148,27946,5136xe" filled="t" fillcolor="#000000" stroked="f">
                <v:path arrowok="t"/>
                <v:fill type="solid"/>
              </v:shape>
              <v:shape style="position:absolute;left:27860;top:4934;width:318;height:339" coordorigin="27860,4934" coordsize="318,339" path="m28023,5075l27976,5075,27976,5123,28122,5123,28122,5090,28023,5090,28023,5075xe" filled="t" fillcolor="#000000" stroked="f">
                <v:path arrowok="t"/>
                <v:fill type="solid"/>
              </v:shape>
              <v:shape style="position:absolute;left:27860;top:4934;width:318;height:339" coordorigin="27860,4934" coordsize="318,339" path="m28122,5075l28077,5075,28077,5090,28122,5090,28122,5075xe" filled="t" fillcolor="#000000" stroked="f">
                <v:path arrowok="t"/>
                <v:fill type="solid"/>
              </v:shape>
              <v:shape style="position:absolute;left:27860;top:4934;width:318;height:339" coordorigin="27860,4934" coordsize="318,339" path="m28023,5008l27976,5008,27976,5036,28023,5036,28023,5008xe" filled="t" fillcolor="#000000" stroked="f">
                <v:path arrowok="t"/>
                <v:fill type="solid"/>
              </v:shape>
              <v:shape style="position:absolute;left:27860;top:4934;width:318;height:339" coordorigin="27860,4934" coordsize="318,339" path="m28176,5008l28077,5008,28077,5036,28122,5036,28122,5009,28176,5009,28176,5008xe" filled="t" fillcolor="#000000" stroked="f">
                <v:path arrowok="t"/>
                <v:fill type="solid"/>
              </v:shape>
            </v:group>
            <v:group style="position:absolute;left:28229;top:4945;width:291;height:320" coordorigin="28229,4945" coordsize="291,320">
              <v:shape style="position:absolute;left:28229;top:4945;width:291;height:320" coordorigin="28229,4945" coordsize="291,320" path="m28394,4945l28380,4965,28372,4984,28366,5003,28361,5020,28246,5032,28246,5073,28471,5073,28470,5088,28470,5106,28469,5129,28468,5153,28467,5168,28466,5177,28466,5186,28465,5202,28462,5212,28455,5214,28445,5217,28423,5220,28418,5240,28421,5258,28441,5265,28459,5263,28514,5232,28515,5219,28515,5213,28518,5136,28518,5106,28519,5073,28520,5053,28520,5038,28405,5032,28411,5007,28416,4985,28421,4968,28425,4954,28426,4952,28427,4951,28427,4950,28414,4947,28394,4945xe" filled="t" fillcolor="#000000" stroked="f">
                <v:path arrowok="t"/>
                <v:fill type="solid"/>
              </v:shape>
              <v:shape style="position:absolute;left:28229;top:4945;width:291;height:320" coordorigin="28229,4945" coordsize="291,320" path="m28471,5073l28346,5073,28340,5092,28333,5111,28291,5178,28246,5222,28229,5235,28243,5248,28258,5262,28275,5250,28291,5237,28334,5193,28367,5143,28392,5087,28471,5073xe" filled="t" fillcolor="#000000" stroked="f">
                <v:path arrowok="t"/>
                <v:fill type="solid"/>
              </v:shape>
              <v:shape style="position:absolute;left:28229;top:4945;width:291;height:320" coordorigin="28229,4945" coordsize="291,320" path="m28418,5100l28414,5102,28407,5107,28397,5114,28389,5119,28384,5122,28381,5124,28390,5141,28399,5159,28408,5177,28431,5178,28448,5171,28445,5154,28439,5136,28429,5117,28418,5100xe" filled="t" fillcolor="#000000" stroked="f">
                <v:path arrowok="t"/>
                <v:fill type="solid"/>
              </v:shape>
              <v:shape style="position:absolute;left:28229;top:4945;width:291;height:320" coordorigin="28229,4945" coordsize="291,320" path="m28315,4950l28310,4952,28302,4955,28287,4963,28276,4968,28269,4970,28281,4986,28293,5003,28304,5019,28307,5025,28322,5018,28342,5009,28340,4990,28332,4972,28320,4955,28315,4950xe" filled="t" fillcolor="#000000" stroked="f">
                <v:path arrowok="t"/>
                <v:fill type="solid"/>
              </v:shape>
            </v:group>
            <v:group style="position:absolute;left:28576;top:4977;width:179;height:257" coordorigin="28576,4977" coordsize="179,257">
              <v:shape style="position:absolute;left:28576;top:4977;width:179;height:257" coordorigin="28576,4977" coordsize="179,257" path="m28669,4977l28602,5000,28582,5032,28584,5057,28592,5076,28605,5089,28624,5099,28629,5102,28607,5111,28591,5124,28581,5141,28576,5162,28580,5185,28588,5203,28601,5218,28620,5228,28643,5234,28676,5232,28702,5227,28723,5220,28739,5209,28747,5197,28686,5197,28657,5197,28640,5188,28633,5172,28631,5163,28637,5140,28652,5126,28744,5126,28736,5116,28719,5105,28705,5100,28726,5092,28740,5080,28672,5080,28647,5075,28634,5060,28631,5046,28638,5026,28656,5015,28744,5015,28743,5014,28732,4998,28715,4987,28694,4980,28669,4977xe" filled="t" fillcolor="#000000" stroked="f">
                <v:path arrowok="t"/>
                <v:fill type="solid"/>
              </v:shape>
              <v:shape style="position:absolute;left:28576;top:4977;width:179;height:257" coordorigin="28576,4977" coordsize="179,257" path="m28744,5126l28652,5126,28680,5128,28696,5138,28703,5156,28698,5182,28686,5197,28747,5197,28749,5195,28756,5178,28754,5151,28747,5131,28744,5126xe" filled="t" fillcolor="#000000" stroked="f">
                <v:path arrowok="t"/>
                <v:fill type="solid"/>
              </v:shape>
              <v:shape style="position:absolute;left:28576;top:4977;width:179;height:257" coordorigin="28576,4977" coordsize="179,257" path="m28744,5015l28656,5015,28684,5019,28699,5030,28698,5058,28689,5074,28672,5080,28740,5080,28742,5079,28751,5061,28750,5034,28744,5015xe" filled="t" fillcolor="#000000" stroked="f">
                <v:path arrowok="t"/>
                <v:fill type="solid"/>
              </v:shape>
            </v:group>
            <v:group style="position:absolute;left:28798;top:4943;width:329;height:325" coordorigin="28798,4943" coordsize="329,325">
              <v:shape style="position:absolute;left:28798;top:4943;width:329;height:325" coordorigin="28798,4943" coordsize="329,325" path="m28986,5150l28938,5150,28939,5268,28986,5268,28986,5150xe" filled="t" fillcolor="#000000" stroked="f">
                <v:path arrowok="t"/>
                <v:fill type="solid"/>
              </v:shape>
              <v:shape style="position:absolute;left:28798;top:4943;width:329;height:325" coordorigin="28798,4943" coordsize="329,325" path="m29118,5062l28810,5062,28810,5102,28915,5102,28905,5117,28852,5174,28798,5210,28814,5223,28828,5237,28845,5230,28861,5222,28923,5168,28938,5150,28986,5150,28986,5136,29039,5136,29029,5123,29018,5107,29118,5102,29118,5062xe" filled="t" fillcolor="#000000" stroked="f">
                <v:path arrowok="t"/>
                <v:fill type="solid"/>
              </v:shape>
              <v:shape style="position:absolute;left:28798;top:4943;width:329;height:325" coordorigin="28798,4943" coordsize="329,325" path="m29039,5136l28986,5136,28994,5151,29045,5209,29081,5236,29102,5221,29117,5207,29127,5195,29107,5186,29088,5176,29071,5165,29056,5152,29041,5138,29039,5136xe" filled="t" fillcolor="#000000" stroked="f">
                <v:path arrowok="t"/>
                <v:fill type="solid"/>
              </v:shape>
              <v:shape style="position:absolute;left:28798;top:4943;width:329;height:325" coordorigin="28798,4943" coordsize="329,325" path="m28985,4943l28939,4943,28939,5062,28986,5062,28986,4973,28988,4966,28990,4958,28993,4952,28994,4947,28991,4945,28989,4944,28985,4943xe" filled="t" fillcolor="#000000" stroked="f">
                <v:path arrowok="t"/>
                <v:fill type="solid"/>
              </v:shape>
              <v:shape style="position:absolute;left:28798;top:4943;width:329;height:325" coordorigin="28798,4943" coordsize="329,325" path="m29062,4973l29046,4980,29033,4993,29021,5010,29009,5030,29023,5048,29039,5057,29042,5058,29054,5038,29066,5021,29077,5006,29088,4993,29090,4990,29090,4990,29081,4984,29062,4973xe" filled="t" fillcolor="#000000" stroked="f">
                <v:path arrowok="t"/>
                <v:fill type="solid"/>
              </v:shape>
              <v:shape style="position:absolute;left:28798;top:4943;width:329;height:325" coordorigin="28798,4943" coordsize="329,325" path="m28883,4968l28869,4973,28860,4979,28854,4982,28849,4985,28844,4988,28841,4990,28842,4991,28844,4995,28856,5011,28866,5028,28877,5045,28887,5056,28892,5053,28900,5049,28912,5043,28920,5039,28925,5038,28914,5017,28903,4999,28893,4983,28883,4968xe" filled="t" fillcolor="#000000" stroked="f">
                <v:path arrowok="t"/>
                <v:fill type="solid"/>
              </v:shape>
            </v:group>
            <v:group style="position:absolute;left:29204;top:5174;width:54;height:108" coordorigin="29204,5174" coordsize="54,108">
              <v:shape style="position:absolute;left:29204;top:5174;width:54;height:108" coordorigin="29204,5174" coordsize="54,108" path="m29258,5174l29204,5174,29204,5231,29227,5231,29227,5247,29221,5256,29209,5259,29209,5282,29231,5277,29247,5265,29256,5245,29258,5174xe" filled="t" fillcolor="#000000" stroked="f">
                <v:path arrowok="t"/>
                <v:fill type="solid"/>
              </v:shape>
            </v:group>
            <v:group style="position:absolute;left:19961;top:5589;width:335;height:336" coordorigin="19961,5589" coordsize="335,336">
              <v:shape style="position:absolute;left:19961;top:5589;width:335;height:336" coordorigin="19961,5589" coordsize="335,336" path="m20185,5713l20133,5713,20140,5925,20185,5925,20185,5857,20285,5857,20285,5817,20185,5817,20185,5773,20273,5773,20273,5734,20185,5734,20185,5713xe" filled="t" fillcolor="#000000" stroked="f">
                <v:path arrowok="t"/>
                <v:fill type="solid"/>
              </v:shape>
              <v:shape style="position:absolute;left:19961;top:5589;width:335;height:336" coordorigin="19961,5589" coordsize="335,336" path="m20055,5768l20007,5768,20012,5921,20055,5921,20055,5768xe" filled="t" fillcolor="#000000" stroked="f">
                <v:path arrowok="t"/>
                <v:fill type="solid"/>
              </v:shape>
              <v:shape style="position:absolute;left:19961;top:5589;width:335;height:336" coordorigin="19961,5589" coordsize="335,336" path="m20048,5594l20038,5616,20029,5636,20020,5657,19993,5711,19965,5756,19961,5765,19962,5766,19964,5769,19975,5784,19982,5794,19984,5799,19995,5785,20007,5768,20055,5768,20055,5673,20062,5657,20070,5636,20076,5622,20080,5612,20082,5607,20082,5605,20068,5600,20048,5594xe" filled="t" fillcolor="#000000" stroked="f">
                <v:path arrowok="t"/>
                <v:fill type="solid"/>
              </v:shape>
              <v:shape style="position:absolute;left:19961;top:5589;width:335;height:336" coordorigin="19961,5589" coordsize="335,336" path="m20134,5589l20133,5589,20128,5610,20122,5630,20099,5686,20079,5719,20083,5739,20096,5753,20105,5756,20107,5753,20110,5748,20123,5730,20133,5713,20185,5713,20185,5688,20296,5688,20296,5650,20165,5650,20168,5643,20173,5636,20178,5627,20184,5616,20186,5609,20185,5607,20185,5605,20184,5604,20173,5600,20150,5593,20140,5590,20134,5589xe" filled="t" fillcolor="#000000" stroked="f">
                <v:path arrowok="t"/>
                <v:fill type="solid"/>
              </v:shape>
            </v:group>
            <v:group style="position:absolute;left:20339;top:5597;width:291;height:320" coordorigin="20339,5597" coordsize="291,320">
              <v:shape style="position:absolute;left:20339;top:5597;width:291;height:320" coordorigin="20339,5597" coordsize="291,320" path="m20505,5597l20491,5617,20482,5636,20476,5655,20472,5672,20357,5684,20357,5725,20581,5725,20581,5740,20581,5758,20580,5781,20578,5805,20577,5820,20577,5829,20577,5838,20576,5854,20572,5864,20566,5866,20555,5869,20534,5872,20529,5892,20532,5910,20552,5917,20570,5915,20624,5884,20625,5871,20626,5865,20628,5788,20629,5758,20630,5725,20631,5705,20631,5690,20516,5684,20521,5659,20527,5637,20531,5620,20536,5606,20537,5604,20537,5603,20537,5602,20525,5599,20505,5597xe" filled="t" fillcolor="#000000" stroked="f">
                <v:path arrowok="t"/>
                <v:fill type="solid"/>
              </v:shape>
              <v:shape style="position:absolute;left:20339;top:5597;width:291;height:320" coordorigin="20339,5597" coordsize="291,320" path="m20581,5725l20456,5725,20450,5744,20443,5763,20402,5830,20357,5874,20339,5887,20353,5900,20369,5914,20386,5902,20402,5889,20444,5845,20478,5795,20503,5739,20581,5725xe" filled="t" fillcolor="#000000" stroked="f">
                <v:path arrowok="t"/>
                <v:fill type="solid"/>
              </v:shape>
              <v:shape style="position:absolute;left:20339;top:5597;width:291;height:320" coordorigin="20339,5597" coordsize="291,320" path="m20529,5752l20525,5754,20518,5759,20507,5766,20500,5771,20495,5774,20492,5776,20501,5793,20510,5811,20519,5829,20541,5830,20558,5823,20556,5806,20549,5788,20539,5769,20529,5752xe" filled="t" fillcolor="#000000" stroked="f">
                <v:path arrowok="t"/>
                <v:fill type="solid"/>
              </v:shape>
              <v:shape style="position:absolute;left:20339;top:5597;width:291;height:320" coordorigin="20339,5597" coordsize="291,320" path="m20426,5602l20421,5604,20412,5607,20397,5615,20386,5620,20380,5622,20392,5638,20404,5655,20414,5671,20418,5677,20433,5670,20453,5661,20450,5642,20443,5624,20431,5607,20426,5602xe" filled="t" fillcolor="#000000" stroked="f">
                <v:path arrowok="t"/>
                <v:fill type="solid"/>
              </v:shape>
            </v:group>
            <v:group style="position:absolute;left:20753;top:5889;width:48;height:22" coordorigin="20753,5889" coordsize="48,22">
              <v:shape style="position:absolute;left:20753;top:5889;width:48;height:22" coordorigin="20753,5889" coordsize="48,22" path="m20753,5900l20801,5900e" filled="f" stroked="t" strokeweight="1.2pt" strokecolor="#000000">
                <v:path arrowok="t"/>
              </v:shape>
              <v:shape style="position:absolute;left:20714;top:5585;width:2983;height:352" type="#_x0000_t75">
                <v:imagedata r:id="rId10" o:title=""/>
              </v:shape>
              <v:shape style="position:absolute;left:23985;top:5586;width:4493;height:339" type="#_x0000_t75">
                <v:imagedata r:id="rId11" o:title=""/>
              </v:shape>
            </v:group>
            <v:group style="position:absolute;left:28515;top:5837;width:47;height:48" coordorigin="28515,5837" coordsize="47,48">
              <v:shape style="position:absolute;left:28515;top:5837;width:47;height:48" coordorigin="28515,5837" coordsize="47,48" path="m28515,5861l28562,5861e" filled="f" stroked="t" strokeweight="2.512492pt" strokecolor="#000000">
                <v:path arrowok="t"/>
              </v:shape>
            </v:group>
            <v:group style="position:absolute;left:28600;top:5634;width:174;height:254" coordorigin="28600,5634" coordsize="174,254">
              <v:shape style="position:absolute;left:28600;top:5634;width:174;height:254" coordorigin="28600,5634" coordsize="174,254" path="m28600,5823l28649,5884,28675,5888,28703,5885,28726,5878,28744,5868,28758,5855,28759,5854,28690,5854,28668,5848,28656,5832,28600,5823xe" filled="t" fillcolor="#000000" stroked="f">
                <v:path arrowok="t"/>
                <v:fill type="solid"/>
              </v:shape>
              <v:shape style="position:absolute;left:28600;top:5634;width:174;height:254" coordorigin="28600,5634" coordsize="174,254" path="m28763,5755l28685,5755,28705,5762,28717,5777,28717,5812,28712,5835,28703,5848,28690,5854,28759,5854,28768,5838,28775,5817,28773,5788,28767,5764,28763,5755xe" filled="t" fillcolor="#000000" stroked="f">
                <v:path arrowok="t"/>
                <v:fill type="solid"/>
              </v:shape>
              <v:shape style="position:absolute;left:28600;top:5634;width:174;height:254" coordorigin="28600,5634" coordsize="174,254" path="m28762,5634l28609,5634,28602,5782,28656,5783,28667,5764,28685,5755,28763,5755,28758,5745,28744,5731,28736,5727,28665,5727,28656,5670,28762,5670,28762,5634xe" filled="t" fillcolor="#000000" stroked="f">
                <v:path arrowok="t"/>
                <v:fill type="solid"/>
              </v:shape>
              <v:shape style="position:absolute;left:28600;top:5634;width:174;height:254" coordorigin="28600,5634" coordsize="174,254" path="m28706,5719l28683,5721,28665,5727,28736,5727,28727,5723,28706,5719xe" filled="t" fillcolor="#000000" stroked="f">
                <v:path arrowok="t"/>
                <v:fill type="solid"/>
              </v:shape>
            </v:group>
            <v:group style="position:absolute;left:28820;top:5595;width:329;height:325" coordorigin="28820,5595" coordsize="329,325">
              <v:shape style="position:absolute;left:28820;top:5595;width:329;height:325" coordorigin="28820,5595" coordsize="329,325" path="m29008,5802l28960,5802,28961,5920,29008,5920,29008,5802xe" filled="t" fillcolor="#000000" stroked="f">
                <v:path arrowok="t"/>
                <v:fill type="solid"/>
              </v:shape>
              <v:shape style="position:absolute;left:28820;top:5595;width:329;height:325" coordorigin="28820,5595" coordsize="329,325" path="m29140,5714l28832,5714,28832,5754,28937,5754,28927,5769,28874,5826,28820,5862,28836,5875,28850,5888,28867,5882,28882,5874,28944,5820,28960,5802,29008,5802,29008,5788,29061,5788,29050,5775,29039,5759,29140,5754,29140,5714xe" filled="t" fillcolor="#000000" stroked="f">
                <v:path arrowok="t"/>
                <v:fill type="solid"/>
              </v:shape>
              <v:shape style="position:absolute;left:28820;top:5595;width:329;height:325" coordorigin="28820,5595" coordsize="329,325" path="m29061,5788l29008,5788,29016,5803,29066,5861,29103,5888,29124,5873,29138,5859,29149,5847,29129,5838,29110,5828,29093,5817,29077,5804,29063,5790,29061,5788xe" filled="t" fillcolor="#000000" stroked="f">
                <v:path arrowok="t"/>
                <v:fill type="solid"/>
              </v:shape>
              <v:shape style="position:absolute;left:28820;top:5595;width:329;height:325" coordorigin="28820,5595" coordsize="329,325" path="m29007,5595l28961,5595,28961,5714,29008,5714,29008,5624,29009,5618,29012,5610,29015,5604,29015,5599,29013,5597,29010,5596,29007,5595xe" filled="t" fillcolor="#000000" stroked="f">
                <v:path arrowok="t"/>
                <v:fill type="solid"/>
              </v:shape>
              <v:shape style="position:absolute;left:28820;top:5595;width:329;height:325" coordorigin="28820,5595" coordsize="329,325" path="m29084,5624l29068,5632,29055,5645,29043,5662,29031,5681,29045,5700,29061,5709,29063,5710,29076,5690,29088,5673,29099,5658,29110,5645,29111,5642,29111,5642,29103,5636,29084,5624xe" filled="t" fillcolor="#000000" stroked="f">
                <v:path arrowok="t"/>
                <v:fill type="solid"/>
              </v:shape>
              <v:shape style="position:absolute;left:28820;top:5595;width:329;height:325" coordorigin="28820,5595" coordsize="329,325" path="m28905,5620l28891,5625,28882,5631,28876,5634,28870,5637,28866,5640,28863,5642,28864,5643,28866,5647,28877,5663,28888,5680,28899,5697,28909,5708,28914,5705,28921,5701,28934,5695,28942,5691,28947,5690,28936,5669,28925,5651,28915,5635,28905,5620xe" filled="t" fillcolor="#000000" stroked="f">
                <v:path arrowok="t"/>
                <v:fill type="solid"/>
              </v:shape>
            </v:group>
            <v:group style="position:absolute;left:29229;top:5826;width:54;height:108" coordorigin="29229,5826" coordsize="54,108">
              <v:shape style="position:absolute;left:29229;top:5826;width:54;height:108" coordorigin="29229,5826" coordsize="54,108" path="m29283,5826l29229,5826,29229,5883,29252,5883,29252,5899,29246,5908,29234,5911,29234,5934,29256,5929,29272,5917,29281,5897,29283,5826xe" filled="t" fillcolor="#000000" stroked="f">
                <v:path arrowok="t"/>
                <v:fill type="solid"/>
              </v:shape>
              <v:shape style="position:absolute;left:19960;top:6237;width:3044;height:341" type="#_x0000_t75">
                <v:imagedata r:id="rId12" o:title=""/>
              </v:shape>
              <v:shape style="position:absolute;left:20609;top:6892;width:9024;height:340" type="#_x0000_t75">
                <v:imagedata r:id="rId13" o:title=""/>
              </v:shape>
            </v:group>
            <v:group style="position:absolute;left:19967;top:7551;width:325;height:324" coordorigin="19967,7551" coordsize="325,324">
              <v:shape style="position:absolute;left:19967;top:7551;width:325;height:324" coordorigin="19967,7551" coordsize="325,324" path="m20268,7734l20112,7734,20112,7875,20156,7875,20156,7859,20268,7859,20268,7822,20156,7822,20156,7771,20268,7771,20268,7734xe" filled="t" fillcolor="#000000" stroked="f">
                <v:path arrowok="t"/>
                <v:fill type="solid"/>
              </v:shape>
              <v:shape style="position:absolute;left:19967;top:7551;width:325;height:324" coordorigin="19967,7551" coordsize="325,324" path="m20268,7859l20219,7859,20219,7875,20268,7875,20268,7859xe" filled="t" fillcolor="#000000" stroked="f">
                <v:path arrowok="t"/>
                <v:fill type="solid"/>
              </v:shape>
              <v:shape style="position:absolute;left:19967;top:7551;width:325;height:324" coordorigin="19967,7551" coordsize="325,324" path="m20096,7786l20017,7801,19967,7808,19970,7825,19975,7846,19978,7852,19982,7851,19991,7849,20052,7835,20089,7826,20094,7802,20096,7786xe" filled="t" fillcolor="#000000" stroked="f">
                <v:path arrowok="t"/>
                <v:fill type="solid"/>
              </v:shape>
              <v:shape style="position:absolute;left:19967;top:7551;width:325;height:324" coordorigin="19967,7551" coordsize="325,324" path="m20268,7771l20219,7771,20219,7822,20268,7822,20268,7771xe" filled="t" fillcolor="#000000" stroked="f">
                <v:path arrowok="t"/>
                <v:fill type="solid"/>
              </v:shape>
              <v:shape style="position:absolute;left:19967;top:7551;width:325;height:324" coordorigin="19967,7551" coordsize="325,324" path="m20079,7687l20021,7687,20010,7712,19997,7728,19981,7735,19976,7739,19977,7743,19978,7750,19981,7767,19983,7776,19984,7777,19999,7774,20016,7771,20035,7768,20057,7766,20081,7764,20091,7747,20096,7729,20048,7729,20052,7723,20058,7715,20066,7703,20079,7687xe" filled="t" fillcolor="#000000" stroked="f">
                <v:path arrowok="t"/>
                <v:fill type="solid"/>
              </v:shape>
              <v:shape style="position:absolute;left:19967;top:7551;width:325;height:324" coordorigin="19967,7551" coordsize="325,324" path="m20095,7722l20089,7723,20080,7725,20054,7728,20048,7729,20096,7729,20096,7727,20095,7722xe" filled="t" fillcolor="#000000" stroked="f">
                <v:path arrowok="t"/>
                <v:fill type="solid"/>
              </v:shape>
              <v:shape style="position:absolute;left:19967;top:7551;width:325;height:324" coordorigin="19967,7551" coordsize="325,324" path="m20279,7676l20100,7676,20100,7712,20279,7712,20279,7676xe" filled="t" fillcolor="#000000" stroked="f">
                <v:path arrowok="t"/>
                <v:fill type="solid"/>
              </v:shape>
              <v:shape style="position:absolute;left:19967;top:7551;width:325;height:324" coordorigin="19967,7551" coordsize="325,324" path="m20048,7557l20030,7583,20002,7622,19992,7635,19983,7644,19977,7648,19976,7648,19974,7649,19972,7650,19971,7651,19971,7652,19977,7676,19980,7689,19981,7690,20001,7687,20021,7687,20079,7687,20094,7666,20105,7652,20106,7651,20028,7651,20038,7633,20048,7615,20058,7598,20068,7581,20073,7572,20066,7565,20048,7557xe" filled="t" fillcolor="#000000" stroked="f">
                <v:path arrowok="t"/>
                <v:fill type="solid"/>
              </v:shape>
              <v:shape style="position:absolute;left:19967;top:7551;width:325;height:324" coordorigin="19967,7551" coordsize="325,324" path="m20211,7638l20165,7638,20165,7676,20211,7676,20211,7638xe" filled="t" fillcolor="#000000" stroked="f">
                <v:path arrowok="t"/>
                <v:fill type="solid"/>
              </v:shape>
              <v:shape style="position:absolute;left:19967;top:7551;width:325;height:324" coordorigin="19967,7551" coordsize="325,324" path="m20069,7617l20068,7617,20067,7619,20066,7622,20062,7633,20058,7642,20053,7651,20106,7651,20107,7638,20292,7638,20292,7627,20089,7627,20069,7617xe" filled="t" fillcolor="#000000" stroked="f">
                <v:path arrowok="t"/>
                <v:fill type="solid"/>
              </v:shape>
              <v:shape style="position:absolute;left:19967;top:7551;width:325;height:324" coordorigin="19967,7551" coordsize="325,324" path="m20292,7600l20089,7600,20089,7627,20292,7627,20292,7600xe" filled="t" fillcolor="#000000" stroked="f">
                <v:path arrowok="t"/>
                <v:fill type="solid"/>
              </v:shape>
              <v:shape style="position:absolute;left:19967;top:7551;width:325;height:324" coordorigin="19967,7551" coordsize="325,324" path="m20204,7551l20165,7551,20165,7600,20211,7600,20211,7572,20211,7566,20212,7560,20213,7557,20213,7555,20212,7554,20212,7553,20209,7552,20204,7551xe" filled="t" fillcolor="#000000" stroked="f">
                <v:path arrowok="t"/>
                <v:fill type="solid"/>
              </v:shape>
            </v:group>
            <v:group style="position:absolute;left:20328;top:7546;width:326;height:335" coordorigin="20328,7546" coordsize="326,335">
              <v:shape style="position:absolute;left:20328;top:7546;width:326;height:335" coordorigin="20328,7546" coordsize="326,335" path="m20467,7546l20466,7546,20460,7563,20451,7580,20403,7640,20349,7678,20328,7690,20340,7704,20355,7724,20356,7725,20357,7726,20372,7717,20389,7705,20583,7705,20583,7696,20649,7696,20654,7688,20638,7679,20627,7672,20429,7672,20444,7658,20458,7644,20471,7629,20484,7614,20554,7614,20545,7604,20532,7587,20519,7569,20520,7567,20521,7566,20522,7564,20525,7560,20527,7558,20526,7557,20519,7554,20497,7550,20470,7546,20467,7546xe" filled="t" fillcolor="#000000" stroked="f">
                <v:path arrowok="t"/>
                <v:fill type="solid"/>
              </v:shape>
              <v:shape style="position:absolute;left:20328;top:7546;width:326;height:335" coordorigin="20328,7546" coordsize="326,335" path="m20649,7696l20583,7696,20600,7706,20618,7715,20636,7723,20644,7705,20649,7696xe" filled="t" fillcolor="#000000" stroked="f">
                <v:path arrowok="t"/>
                <v:fill type="solid"/>
              </v:shape>
              <v:shape style="position:absolute;left:20328;top:7546;width:326;height:335" coordorigin="20328,7546" coordsize="326,335" path="m20583,7705l20389,7705,20404,7710,20583,7710,20583,7705xe" filled="t" fillcolor="#000000" stroked="f">
                <v:path arrowok="t"/>
                <v:fill type="solid"/>
              </v:shape>
              <v:shape style="position:absolute;left:20328;top:7546;width:326;height:335" coordorigin="20328,7546" coordsize="326,335" path="m20554,7614l20484,7614,20503,7629,20520,7644,20533,7657,20546,7668,20429,7672,20627,7672,20621,7669,20605,7658,20589,7646,20574,7633,20559,7619,20554,7614xe" filled="t" fillcolor="#000000" stroked="f">
                <v:path arrowok="t"/>
                <v:fill type="solid"/>
              </v:shape>
              <v:shape style="position:absolute;left:20328;top:7546;width:326;height:335" coordorigin="20328,7546" coordsize="326,335" path="m20604,7866l20554,7866,20554,7881,20604,7881,20604,7866xe" filled="t" fillcolor="#000000" stroked="f">
                <v:path arrowok="t"/>
                <v:fill type="solid"/>
              </v:shape>
              <v:shape style="position:absolute;left:20328;top:7546;width:326;height:335" coordorigin="20328,7546" coordsize="326,335" path="m20604,7740l20387,7740,20387,7879,20432,7879,20432,7866,20604,7866,20604,7831,20432,7831,20432,7780,20604,7780,20604,7740xe" filled="t" fillcolor="#000000" stroked="f">
                <v:path arrowok="t"/>
                <v:fill type="solid"/>
              </v:shape>
              <v:shape style="position:absolute;left:20328;top:7546;width:326;height:335" coordorigin="20328,7546" coordsize="326,335" path="m20604,7780l20554,7780,20554,7831,20604,7831,20604,7780xe" filled="t" fillcolor="#000000" stroked="f">
                <v:path arrowok="t"/>
                <v:fill type="solid"/>
              </v:shape>
            </v:group>
            <v:group style="position:absolute;left:20737;top:7783;width:54;height:108" coordorigin="20737,7783" coordsize="54,108">
              <v:shape style="position:absolute;left:20737;top:7783;width:54;height:108" coordorigin="20737,7783" coordsize="54,108" path="m20791,7783l20737,7783,20737,7839,20760,7839,20760,7856,20754,7865,20742,7868,20742,7891,20764,7886,20780,7874,20789,7854,20791,7783xe" filled="t" fillcolor="#000000" stroked="f">
                <v:path arrowok="t"/>
                <v:fill type="solid"/>
              </v:shape>
            </v:group>
            <v:group style="position:absolute;left:21058;top:7563;width:331;height:305" coordorigin="21058,7563" coordsize="331,305">
              <v:shape style="position:absolute;left:21058;top:7563;width:331;height:305" coordorigin="21058,7563" coordsize="331,305" path="m21279,7710l21218,7710,21230,7733,21267,7793,21319,7849,21346,7867,21360,7853,21373,7839,21388,7825,21339,7790,21299,7745,21288,7728,21279,7710xe" filled="t" fillcolor="#000000" stroked="f">
                <v:path arrowok="t"/>
                <v:fill type="solid"/>
              </v:shape>
              <v:shape style="position:absolute;left:21058;top:7563;width:331;height:305" coordorigin="21058,7563" coordsize="331,305" path="m21178,7563l21156,7568,21139,7577,21129,7584,21129,7585,21148,7603,21163,7620,21175,7635,21184,7648,21178,7670,21152,7728,21104,7792,21058,7829,21070,7843,21083,7858,21102,7849,21119,7837,21164,7797,21199,7748,21218,7710,21279,7710,21258,7675,21255,7671,21251,7665,21237,7643,21224,7623,21212,7605,21200,7589,21189,7575,21178,7563xe" filled="t" fillcolor="#000000" stroked="f">
                <v:path arrowok="t"/>
                <v:fill type="solid"/>
              </v:shape>
            </v:group>
            <v:group style="position:absolute;left:21460;top:7827;width:47;height:28" coordorigin="21460,7827" coordsize="47,28">
              <v:shape style="position:absolute;left:21460;top:7827;width:47;height:28" coordorigin="21460,7827" coordsize="47,28" path="m21460,7841l21506,7841e" filled="f" stroked="t" strokeweight="1.5pt" strokecolor="#000000">
                <v:path arrowok="t"/>
              </v:shape>
              <v:shape style="position:absolute;left:21439;top:7546;width:2982;height:345" type="#_x0000_t75">
                <v:imagedata r:id="rId14" o:title=""/>
              </v:shape>
              <v:shape style="position:absolute;left:24689;top:7542;width:3921;height:341" type="#_x0000_t75">
                <v:imagedata r:id="rId15" o:title=""/>
              </v:shape>
            </v:group>
            <v:group style="position:absolute;left:28710;top:7783;width:54;height:108" coordorigin="28710,7783" coordsize="54,108">
              <v:shape style="position:absolute;left:28710;top:7783;width:54;height:108" coordorigin="28710,7783" coordsize="54,108" path="m28764,7783l28710,7783,28710,7839,28733,7839,28733,7856,28727,7865,28715,7868,28715,7891,28737,7886,28753,7874,28762,7854,28764,7783xe" filled="t" fillcolor="#000000" stroked="f">
                <v:path arrowok="t"/>
                <v:fill type="solid"/>
              </v:shape>
            </v:group>
            <v:group style="position:absolute;left:29027;top:7546;width:322;height:333" coordorigin="29027,7546" coordsize="322,333">
              <v:shape style="position:absolute;left:29027;top:7546;width:322;height:333" coordorigin="29027,7546" coordsize="322,333" path="m29331,7744l29159,7744,29159,7879,29200,7879,29200,7865,29331,7865,29331,7837,29200,7837,29200,7820,29331,7820,29331,7791,29200,7791,29200,7776,29331,7776,29331,7744xe" filled="t" fillcolor="#000000" stroked="f">
                <v:path arrowok="t"/>
                <v:fill type="solid"/>
              </v:shape>
              <v:shape style="position:absolute;left:29027;top:7546;width:322;height:333" coordorigin="29027,7546" coordsize="322,333" path="m29331,7865l29285,7865,29285,7879,29331,7879,29331,7865xe" filled="t" fillcolor="#000000" stroked="f">
                <v:path arrowok="t"/>
                <v:fill type="solid"/>
              </v:shape>
              <v:shape style="position:absolute;left:29027;top:7546;width:322;height:333" coordorigin="29027,7546" coordsize="322,333" path="m29146,7784l29053,7784,29039,7787,29028,7791,29027,7793,29033,7818,29038,7835,29043,7841,29048,7839,29055,7835,29072,7828,29090,7821,29109,7814,29129,7807,29146,7799,29146,7791,29146,7784xe" filled="t" fillcolor="#000000" stroked="f">
                <v:path arrowok="t"/>
                <v:fill type="solid"/>
              </v:shape>
              <v:shape style="position:absolute;left:29027;top:7546;width:322;height:333" coordorigin="29027,7546" coordsize="322,333" path="m29331,7820l29285,7820,29285,7837,29331,7837,29331,7820xe" filled="t" fillcolor="#000000" stroked="f">
                <v:path arrowok="t"/>
                <v:fill type="solid"/>
              </v:shape>
              <v:shape style="position:absolute;left:29027;top:7546;width:322;height:333" coordorigin="29027,7546" coordsize="322,333" path="m29331,7776l29285,7776,29285,7791,29331,7791,29331,7776xe" filled="t" fillcolor="#000000" stroked="f">
                <v:path arrowok="t"/>
                <v:fill type="solid"/>
              </v:shape>
              <v:shape style="position:absolute;left:29027;top:7546;width:322;height:333" coordorigin="29027,7546" coordsize="322,333" path="m29108,7682l29065,7682,29065,7781,29047,7785,29053,7784,29146,7784,29145,7778,29145,7771,29108,7771,29108,7682xe" filled="t" fillcolor="#000000" stroked="f">
                <v:path arrowok="t"/>
                <v:fill type="solid"/>
              </v:shape>
              <v:shape style="position:absolute;left:29027;top:7546;width:322;height:333" coordorigin="29027,7546" coordsize="322,333" path="m29139,7761l29120,7767,29110,7770,29108,7771,29145,7771,29145,7767,29146,7762,29137,7762,29139,7761xe" filled="t" fillcolor="#000000" stroked="f">
                <v:path arrowok="t"/>
                <v:fill type="solid"/>
              </v:shape>
              <v:shape style="position:absolute;left:29027;top:7546;width:322;height:333" coordorigin="29027,7546" coordsize="322,333" path="m29146,7760l29139,7762,29137,7762,29146,7762,29146,7760xe" filled="t" fillcolor="#000000" stroked="f">
                <v:path arrowok="t"/>
                <v:fill type="solid"/>
              </v:shape>
              <v:shape style="position:absolute;left:29027;top:7546;width:322;height:333" coordorigin="29027,7546" coordsize="322,333" path="m29349,7594l29135,7594,29135,7645,29034,7645,29034,7682,29135,7682,29135,7729,29349,7729,29349,7698,29174,7698,29174,7627,29258,7627,29258,7625,29349,7625,29349,7594xe" filled="t" fillcolor="#000000" stroked="f">
                <v:path arrowok="t"/>
                <v:fill type="solid"/>
              </v:shape>
              <v:shape style="position:absolute;left:29027;top:7546;width:322;height:333" coordorigin="29027,7546" coordsize="322,333" path="m29258,7673l29218,7673,29218,7698,29258,7698,29258,7673xe" filled="t" fillcolor="#000000" stroked="f">
                <v:path arrowok="t"/>
                <v:fill type="solid"/>
              </v:shape>
              <v:shape style="position:absolute;left:29027;top:7546;width:322;height:333" coordorigin="29027,7546" coordsize="322,333" path="m29349,7656l29306,7656,29306,7698,29349,7698,29349,7656xe" filled="t" fillcolor="#000000" stroked="f">
                <v:path arrowok="t"/>
                <v:fill type="solid"/>
              </v:shape>
              <v:shape style="position:absolute;left:29027;top:7546;width:322;height:333" coordorigin="29027,7546" coordsize="322,333" path="m29204,7634l29200,7637,29191,7642,29182,7649,29177,7652,29179,7656,29183,7665,29190,7676,29194,7684,29196,7688,29198,7687,29205,7682,29218,7673,29258,7673,29258,7658,29218,7658,29210,7643,29205,7635,29204,7634xe" filled="t" fillcolor="#000000" stroked="f">
                <v:path arrowok="t"/>
                <v:fill type="solid"/>
              </v:shape>
              <v:shape style="position:absolute;left:29027;top:7546;width:322;height:333" coordorigin="29027,7546" coordsize="322,333" path="m29277,7635l29265,7662,29260,7674,29276,7682,29286,7687,29291,7688,29296,7680,29301,7670,29306,7656,29349,7656,29349,7649,29306,7649,29297,7644,29287,7639,29277,7635xe" filled="t" fillcolor="#000000" stroked="f">
                <v:path arrowok="t"/>
                <v:fill type="solid"/>
              </v:shape>
              <v:shape style="position:absolute;left:29027;top:7546;width:322;height:333" coordorigin="29027,7546" coordsize="322,333" path="m29258,7627l29218,7627,29218,7658,29258,7658,29258,7627xe" filled="t" fillcolor="#000000" stroked="f">
                <v:path arrowok="t"/>
                <v:fill type="solid"/>
              </v:shape>
              <v:shape style="position:absolute;left:29027;top:7546;width:322;height:333" coordorigin="29027,7546" coordsize="322,333" path="m29349,7625l29306,7625,29306,7649,29349,7649,29349,7625xe" filled="t" fillcolor="#000000" stroked="f">
                <v:path arrowok="t"/>
                <v:fill type="solid"/>
              </v:shape>
              <v:shape style="position:absolute;left:29027;top:7546;width:322;height:333" coordorigin="29027,7546" coordsize="322,333" path="m29088,7558l29065,7558,29065,7645,29108,7645,29108,7595,29109,7585,29111,7575,29113,7566,29115,7563,29114,7561,29109,7560,29098,7560,29092,7559,29088,7558xe" filled="t" fillcolor="#000000" stroked="f">
                <v:path arrowok="t"/>
                <v:fill type="solid"/>
              </v:shape>
              <v:shape style="position:absolute;left:29027;top:7546;width:322;height:333" coordorigin="29027,7546" coordsize="322,333" path="m29214,7548l29188,7553,29171,7558,29166,7561,29167,7564,29170,7570,29176,7578,29180,7586,29183,7594,29211,7594,29230,7585,29222,7565,29214,7548xe" filled="t" fillcolor="#000000" stroked="f">
                <v:path arrowok="t"/>
                <v:fill type="solid"/>
              </v:shape>
              <v:shape style="position:absolute;left:29027;top:7546;width:322;height:333" coordorigin="29027,7546" coordsize="322,333" path="m29277,7546l29276,7548,29274,7551,29267,7570,29258,7588,29211,7594,29298,7594,29302,7590,29302,7590,29301,7590,29311,7578,29319,7571,29323,7567,29325,7566,29326,7565,29325,7564,29325,7563,29324,7562,29322,7561,29298,7552,29281,7547,29277,7546xe" filled="t" fillcolor="#000000" stroked="f">
                <v:path arrowok="t"/>
                <v:fill type="solid"/>
              </v:shape>
              <v:shape style="position:absolute;left:29027;top:7546;width:322;height:333" coordorigin="29027,7546" coordsize="322,333" path="m29303,7589l29301,7590,29302,7590,29303,7589xe" filled="t" fillcolor="#000000" stroked="f">
                <v:path arrowok="t"/>
                <v:fill type="solid"/>
              </v:shape>
            </v:group>
            <v:group style="position:absolute;left:29407;top:7563;width:321;height:312" coordorigin="29407,7563" coordsize="321,312">
              <v:shape style="position:absolute;left:29407;top:7563;width:321;height:312" coordorigin="29407,7563" coordsize="321,312" path="m29407,7563l29407,7601,29468,7601,29467,7642,29414,7642,29414,7651,29414,7663,29413,7679,29412,7704,29411,7725,29410,7742,29464,7751,29464,7779,29463,7799,29460,7813,29457,7824,29450,7830,29413,7830,29421,7848,29427,7867,29454,7870,29473,7868,29509,7796,29512,7731,29512,7719,29454,7713,29455,7681,29508,7681,29508,7665,29509,7645,29511,7614,29512,7592,29513,7575,29514,7564,29407,7563xe" filled="t" fillcolor="#000000" stroked="f">
                <v:path arrowok="t"/>
                <v:fill type="solid"/>
              </v:shape>
              <v:shape style="position:absolute;left:29407;top:7563;width:321;height:312" coordorigin="29407,7563" coordsize="321,312" path="m29726,7855l29657,7855,29683,7863,29686,7870,29687,7875,29728,7859,29726,7855xe" filled="t" fillcolor="#000000" stroked="f">
                <v:path arrowok="t"/>
                <v:fill type="solid"/>
              </v:shape>
              <v:shape style="position:absolute;left:29407;top:7563;width:321;height:312" coordorigin="29407,7563" coordsize="321,312" path="m29704,7683l29526,7683,29526,7787,29590,7787,29590,7822,29523,7822,29516,7823,29514,7824,29520,7850,29523,7866,29524,7870,29532,7870,29545,7868,29556,7866,29570,7864,29587,7861,29607,7859,29631,7857,29657,7855,29726,7855,29721,7845,29712,7828,29707,7820,29634,7820,29634,7788,29704,7788,29704,7751,29568,7751,29568,7719,29704,7719,29704,7683xe" filled="t" fillcolor="#000000" stroked="f">
                <v:path arrowok="t"/>
                <v:fill type="solid"/>
              </v:shape>
              <v:shape style="position:absolute;left:29407;top:7563;width:321;height:312" coordorigin="29407,7563" coordsize="321,312" path="m29655,7808l29656,7810,29659,7813,29663,7818,29659,7819,29649,7820,29707,7820,29701,7809,29655,7808xe" filled="t" fillcolor="#000000" stroked="f">
                <v:path arrowok="t"/>
                <v:fill type="solid"/>
              </v:shape>
              <v:shape style="position:absolute;left:29407;top:7563;width:321;height:312" coordorigin="29407,7563" coordsize="321,312" path="m29704,7719l29590,7719,29590,7751,29634,7751,29634,7720,29704,7720,29704,7719xe" filled="t" fillcolor="#000000" stroked="f">
                <v:path arrowok="t"/>
                <v:fill type="solid"/>
              </v:shape>
              <v:shape style="position:absolute;left:29407;top:7563;width:321;height:312" coordorigin="29407,7563" coordsize="321,312" path="m29704,7720l29657,7720,29657,7751,29704,7751,29704,7720xe" filled="t" fillcolor="#000000" stroked="f">
                <v:path arrowok="t"/>
                <v:fill type="solid"/>
              </v:shape>
              <v:shape style="position:absolute;left:29407;top:7563;width:321;height:312" coordorigin="29407,7563" coordsize="321,312" path="m29634,7662l29592,7662,29592,7683,29634,7683,29634,7662xe" filled="t" fillcolor="#000000" stroked="f">
                <v:path arrowok="t"/>
                <v:fill type="solid"/>
              </v:shape>
              <v:shape style="position:absolute;left:29407;top:7563;width:321;height:312" coordorigin="29407,7563" coordsize="321,312" path="m29694,7563l29536,7563,29536,7662,29694,7662,29694,7627,29580,7627,29580,7598,29694,7598,29694,7563xe" filled="t" fillcolor="#000000" stroked="f">
                <v:path arrowok="t"/>
                <v:fill type="solid"/>
              </v:shape>
              <v:shape style="position:absolute;left:29407;top:7563;width:321;height:312" coordorigin="29407,7563" coordsize="321,312" path="m29694,7598l29648,7598,29648,7627,29694,7627,29694,7598xe" filled="t" fillcolor="#000000" stroked="f">
                <v:path arrowok="t"/>
                <v:fill type="solid"/>
              </v:shape>
              <v:shape style="position:absolute;left:19967;top:8194;width:2278;height:350" type="#_x0000_t75">
                <v:imagedata r:id="rId16" o:title=""/>
              </v:shape>
              <v:shape style="position:absolute;left:22516;top:8195;width:3387;height:344" type="#_x0000_t75">
                <v:imagedata r:id="rId17" o:title=""/>
              </v:shape>
            </v:group>
            <v:group style="position:absolute;left:20671;top:4221;width:420;height:406" coordorigin="20671,4221" coordsize="420,406">
              <v:shape style="position:absolute;left:20671;top:4221;width:420;height:406" coordorigin="20671,4221" coordsize="420,406" path="m20948,4395l20833,4395,20833,4434,20846,4434,20850,4454,20856,4473,20864,4492,20873,4510,20883,4527,20867,4540,20851,4551,20833,4560,20814,4567,20794,4572,20801,4589,20809,4608,20816,4628,20832,4623,20905,4592,20925,4582,21084,4582,21091,4573,21074,4566,21057,4559,21019,4545,20999,4537,21004,4520,21014,4488,20939,4488,20925,4474,20914,4457,20906,4438,20962,4432,21029,4432,21031,4425,21035,4404,20948,4395xe" filled="t" fillcolor="#000000" stroked="f">
                <v:path arrowok="t"/>
                <v:fill type="solid"/>
              </v:shape>
              <v:shape style="position:absolute;left:20671;top:4221;width:420;height:406" coordorigin="20671,4221" coordsize="420,406" path="m21084,4582l20925,4582,20984,4603,21002,4609,21021,4615,21039,4621,21058,4626,21069,4605,21079,4588,21084,4582xe" filled="t" fillcolor="#000000" stroked="f">
                <v:path arrowok="t"/>
                <v:fill type="solid"/>
              </v:shape>
              <v:shape style="position:absolute;left:20671;top:4221;width:420;height:406" coordorigin="20671,4221" coordsize="420,406" path="m20780,4343l20671,4343,20671,4392,20724,4392,20724,4496,20725,4507,20724,4517,20720,4527,20715,4538,20709,4547,20700,4554,20699,4556,20743,4612,20752,4604,20761,4594,20770,4582,20826,4520,20844,4500,20839,4487,20781,4487,20780,4343xe" filled="t" fillcolor="#000000" stroked="f">
                <v:path arrowok="t"/>
                <v:fill type="solid"/>
              </v:shape>
              <v:shape style="position:absolute;left:20671;top:4221;width:420;height:406" coordorigin="20671,4221" coordsize="420,406" path="m21029,4432l20962,4432,20957,4452,20949,4470,20939,4488,21014,4488,21015,4483,21021,4465,21026,4445,21029,4432xe" filled="t" fillcolor="#000000" stroked="f">
                <v:path arrowok="t"/>
                <v:fill type="solid"/>
              </v:shape>
              <v:shape style="position:absolute;left:20671;top:4221;width:420;height:406" coordorigin="20671,4221" coordsize="420,406" path="m20820,4442l20816,4446,20807,4456,20791,4475,20781,4487,20839,4487,20838,4485,20830,4467,20822,4445,20820,4442xe" filled="t" fillcolor="#000000" stroked="f">
                <v:path arrowok="t"/>
                <v:fill type="solid"/>
              </v:shape>
              <v:shape style="position:absolute;left:20671;top:4221;width:420;height:406" coordorigin="20671,4221" coordsize="420,406" path="m21013,4221l20849,4221,20849,4280,20847,4301,20840,4319,20826,4333,20808,4344,20809,4369,20815,4388,20820,4401,20824,4400,20825,4400,20824,4400,20830,4396,20833,4395,20948,4395,20851,4385,20898,4342,20907,4269,21013,4269,21013,4221xe" filled="t" fillcolor="#000000" stroked="f">
                <v:path arrowok="t"/>
                <v:fill type="solid"/>
              </v:shape>
              <v:shape style="position:absolute;left:20671;top:4221;width:420;height:406" coordorigin="20671,4221" coordsize="420,406" path="m21013,4269l20955,4269,20955,4354,21078,4372,21080,4349,21083,4330,21042,4317,21018,4317,21011,4309,21013,4291,21013,4269xe" filled="t" fillcolor="#000000" stroked="f">
                <v:path arrowok="t"/>
                <v:fill type="solid"/>
              </v:shape>
              <v:shape style="position:absolute;left:20671;top:4221;width:420;height:406" coordorigin="20671,4221" coordsize="420,406" path="m21035,4314l21018,4317,21042,4317,21035,4314xe" filled="t" fillcolor="#000000" stroked="f">
                <v:path arrowok="t"/>
                <v:fill type="solid"/>
              </v:shape>
              <v:shape style="position:absolute;left:20671;top:4221;width:420;height:406" coordorigin="20671,4221" coordsize="420,406" path="m20780,4225l20711,4229,20718,4246,20725,4264,20732,4283,20738,4303,20802,4303,20797,4282,20792,4262,20786,4243,20780,4225xe" filled="t" fillcolor="#000000" stroked="f">
                <v:path arrowok="t"/>
                <v:fill type="solid"/>
              </v:shape>
            </v:group>
            <v:group style="position:absolute;left:21137;top:4207;width:420;height:428" coordorigin="21137,4207" coordsize="420,428">
              <v:shape style="position:absolute;left:21137;top:4207;width:420;height:428" coordorigin="21137,4207" coordsize="420,428" path="m21393,4207l21393,4352,21293,4352,21293,4405,21393,4405,21393,4634,21455,4634,21455,4403,21557,4403,21557,4351,21455,4351,21455,4240,21456,4233,21459,4227,21461,4222,21462,4218,21461,4214,21451,4209,21427,4207,21393,4207xe" filled="t" fillcolor="#000000" stroked="f">
                <v:path arrowok="t"/>
                <v:fill type="solid"/>
              </v:shape>
              <v:shape style="position:absolute;left:21137;top:4207;width:420;height:428" coordorigin="21137,4207" coordsize="420,428" path="m21266,4347l21137,4347,21137,4400,21208,4400,21208,4535,21202,4543,21191,4554,21189,4558,21188,4560,21195,4575,21205,4592,21218,4611,21220,4615,21222,4615,21224,4613,21237,4601,21297,4551,21331,4524,21328,4505,21269,4505,21266,4347xe" filled="t" fillcolor="#000000" stroked="f">
                <v:path arrowok="t"/>
                <v:fill type="solid"/>
              </v:shape>
              <v:shape style="position:absolute;left:21137;top:4207;width:420;height:428" coordorigin="21137,4207" coordsize="420,428" path="m21317,4466l21299,4482,21283,4495,21269,4505,21328,4505,21328,4504,21323,4485,21317,4466xe" filled="t" fillcolor="#000000" stroked="f">
                <v:path arrowok="t"/>
                <v:fill type="solid"/>
              </v:shape>
              <v:shape style="position:absolute;left:21137;top:4207;width:420;height:428" coordorigin="21137,4207" coordsize="420,428" path="m21245,4222l21184,4240,21200,4261,21213,4279,21224,4296,21232,4309,21290,4291,21279,4272,21268,4254,21257,4237,21245,4222xe" filled="t" fillcolor="#000000" stroked="f">
                <v:path arrowok="t"/>
                <v:fill type="solid"/>
              </v:shape>
            </v:group>
            <v:group style="position:absolute;left:21602;top:4207;width:424;height:425" coordorigin="21602,4207" coordsize="424,425">
              <v:shape style="position:absolute;left:21602;top:4207;width:424;height:425" coordorigin="21602,4207" coordsize="424,425" path="m21875,4465l21799,4465,21799,4487,21799,4492,21777,4562,21727,4594,21731,4615,21743,4632,21770,4623,21792,4613,21840,4565,21854,4487,21875,4465xe" filled="t" fillcolor="#000000" stroked="f">
                <v:path arrowok="t"/>
                <v:fill type="solid"/>
              </v:shape>
              <v:shape style="position:absolute;left:21602;top:4207;width:424;height:425" coordorigin="21602,4207" coordsize="424,425" path="m21933,4465l21875,4465,21875,4598,21880,4619,21899,4628,21977,4629,21995,4627,22008,4618,22018,4603,22024,4580,22025,4573,21951,4573,21943,4573,21937,4573,21933,4569,21933,4465xe" filled="t" fillcolor="#000000" stroked="f">
                <v:path arrowok="t"/>
                <v:fill type="solid"/>
              </v:shape>
              <v:shape style="position:absolute;left:21602;top:4207;width:424;height:425" coordorigin="21602,4207" coordsize="424,425" path="m21713,4342l21602,4342,21602,4392,21657,4392,21657,4525,21653,4543,21641,4561,21633,4568,21631,4569,21631,4571,21642,4588,21654,4604,21663,4611,21675,4608,21688,4598,21706,4581,21762,4520,21758,4505,21714,4505,21713,4342xe" filled="t" fillcolor="#000000" stroked="f">
                <v:path arrowok="t"/>
                <v:fill type="solid"/>
              </v:shape>
              <v:shape style="position:absolute;left:21602;top:4207;width:424;height:425" coordorigin="21602,4207" coordsize="424,425" path="m21974,4524l21970,4553,21962,4569,21951,4573,22025,4573,22026,4551,22010,4542,21993,4533,21974,4524xe" filled="t" fillcolor="#000000" stroked="f">
                <v:path arrowok="t"/>
                <v:fill type="solid"/>
              </v:shape>
              <v:shape style="position:absolute;left:21602;top:4207;width:424;height:425" coordorigin="21602,4207" coordsize="424,425" path="m21747,4482l21728,4492,21714,4505,21758,4505,21756,4499,21747,4482xe" filled="t" fillcolor="#000000" stroked="f">
                <v:path arrowok="t"/>
                <v:fill type="solid"/>
              </v:shape>
              <v:shape style="position:absolute;left:21602;top:4207;width:424;height:425" coordorigin="21602,4207" coordsize="424,425" path="m21914,4210l21912,4216,21901,4247,21894,4266,21887,4284,21879,4301,21759,4301,21759,4465,21986,4465,21986,4414,21815,4414,21815,4351,21986,4351,21986,4301,21932,4301,21942,4284,21954,4268,21966,4253,21977,4240,21980,4235,21979,4232,21967,4225,21949,4218,21926,4211,21914,4210xe" filled="t" fillcolor="#000000" stroked="f">
                <v:path arrowok="t"/>
                <v:fill type="solid"/>
              </v:shape>
              <v:shape style="position:absolute;left:21602;top:4207;width:424;height:425" coordorigin="21602,4207" coordsize="424,425" path="m21986,4351l21926,4351,21926,4414,21986,4414,21986,4351xe" filled="t" fillcolor="#000000" stroked="f">
                <v:path arrowok="t"/>
                <v:fill type="solid"/>
              </v:shape>
              <v:shape style="position:absolute;left:21602;top:4207;width:424;height:425" coordorigin="21602,4207" coordsize="424,425" path="m21635,4247l21668,4319,21670,4323,21696,4315,21716,4308,21730,4302,21722,4278,21715,4258,21710,4248,21636,4248,21635,4247xe" filled="t" fillcolor="#000000" stroked="f">
                <v:path arrowok="t"/>
                <v:fill type="solid"/>
              </v:shape>
              <v:shape style="position:absolute;left:21602;top:4207;width:424;height:425" coordorigin="21602,4207" coordsize="424,425" path="m21822,4207l21821,4207,21793,4222,21776,4233,21770,4239,21772,4243,21777,4249,21791,4265,21803,4281,21815,4296,21842,4289,21859,4283,21853,4261,21845,4241,21836,4224,21825,4210,21822,4207xe" filled="t" fillcolor="#000000" stroked="f">
                <v:path arrowok="t"/>
                <v:fill type="solid"/>
              </v:shape>
              <v:shape style="position:absolute;left:21602;top:4207;width:424;height:425" coordorigin="21602,4207" coordsize="424,425" path="m21699,4225l21667,4230,21646,4236,21635,4241,21636,4247,21636,4248,21710,4248,21707,4240,21699,4225xe" filled="t" fillcolor="#000000" stroked="f">
                <v:path arrowok="t"/>
                <v:fill type="solid"/>
              </v:shape>
            </v:group>
            <v:group style="position:absolute;left:22088;top:4221;width:378;height:408" coordorigin="22088,4221" coordsize="378,408">
              <v:shape style="position:absolute;left:22088;top:4221;width:378;height:408" coordorigin="22088,4221" coordsize="378,408" path="m22466,4221l22285,4221,22285,4430,22283,4453,22262,4522,22204,4576,22184,4589,22199,4602,22214,4615,22229,4629,22249,4616,22299,4571,22336,4503,22341,4485,22403,4471,22466,4471,22466,4420,22345,4420,22345,4371,22466,4371,22466,4320,22345,4320,22345,4272,22466,4272,22466,4221xe" filled="t" fillcolor="#000000" stroked="f">
                <v:path arrowok="t"/>
                <v:fill type="solid"/>
              </v:shape>
              <v:shape style="position:absolute;left:22088;top:4221;width:378;height:408" coordorigin="22088,4221" coordsize="378,408" path="m22466,4471l22403,4471,22403,4545,22402,4557,22396,4564,22386,4565,22350,4565,22357,4580,22364,4599,22391,4611,22412,4617,22429,4618,22442,4615,22459,4601,22466,4583,22466,4471xe" filled="t" fillcolor="#000000" stroked="f">
                <v:path arrowok="t"/>
                <v:fill type="solid"/>
              </v:shape>
              <v:shape style="position:absolute;left:22088;top:4221;width:378;height:408" coordorigin="22088,4221" coordsize="378,408" path="m22250,4229l22088,4229,22088,4531,22145,4531,22145,4496,22250,4496,22250,4447,22145,4447,22145,4391,22250,4391,22250,4340,22145,4340,22145,4281,22250,4281,22250,4229xe" filled="t" fillcolor="#000000" stroked="f">
                <v:path arrowok="t"/>
                <v:fill type="solid"/>
              </v:shape>
              <v:shape style="position:absolute;left:22088;top:4221;width:378;height:408" coordorigin="22088,4221" coordsize="378,408" path="m22250,4496l22194,4496,22194,4514,22250,4514,22250,4496xe" filled="t" fillcolor="#000000" stroked="f">
                <v:path arrowok="t"/>
                <v:fill type="solid"/>
              </v:shape>
              <v:shape style="position:absolute;left:22088;top:4221;width:378;height:408" coordorigin="22088,4221" coordsize="378,408" path="m22250,4391l22194,4391,22194,4447,22250,4447,22250,4391xe" filled="t" fillcolor="#000000" stroked="f">
                <v:path arrowok="t"/>
                <v:fill type="solid"/>
              </v:shape>
              <v:shape style="position:absolute;left:22088;top:4221;width:378;height:408" coordorigin="22088,4221" coordsize="378,408" path="m22466,4371l22403,4371,22403,4420,22466,4420,22466,4371xe" filled="t" fillcolor="#000000" stroked="f">
                <v:path arrowok="t"/>
                <v:fill type="solid"/>
              </v:shape>
              <v:shape style="position:absolute;left:22088;top:4221;width:378;height:408" coordorigin="22088,4221" coordsize="378,408" path="m22250,4281l22194,4281,22194,4340,22250,4340,22250,4281xe" filled="t" fillcolor="#000000" stroked="f">
                <v:path arrowok="t"/>
                <v:fill type="solid"/>
              </v:shape>
              <v:shape style="position:absolute;left:22088;top:4221;width:378;height:408" coordorigin="22088,4221" coordsize="378,408" path="m22466,4272l22403,4272,22403,4320,22466,4320,22466,4272xe" filled="t" fillcolor="#000000" stroked="f">
                <v:path arrowok="t"/>
                <v:fill type="solid"/>
              </v:shape>
            </v:group>
            <v:group style="position:absolute;left:1798;top:2952;width:536;height:518" coordorigin="1798,2952" coordsize="536,518">
              <v:shape style="position:absolute;left:1798;top:2952;width:536;height:518" coordorigin="1798,2952" coordsize="536,518" path="m2266,3325l2019,3325,2019,3469,2088,3469,2088,3443,2266,3443,2266,3392,2086,3392,2086,3327,2266,3327,2266,3325xe" filled="t" fillcolor="#0098A8" stroked="f">
                <v:path arrowok="t"/>
                <v:fill type="solid"/>
              </v:shape>
              <v:shape style="position:absolute;left:1798;top:2952;width:536;height:518" coordorigin="1798,2952" coordsize="536,518" path="m2266,3443l2190,3443,2190,3469,2266,3469,2266,3443xe" filled="t" fillcolor="#0098A8" stroked="f">
                <v:path arrowok="t"/>
                <v:fill type="solid"/>
              </v:shape>
              <v:shape style="position:absolute;left:1798;top:2952;width:536;height:518" coordorigin="1798,2952" coordsize="536,518" path="m1937,3302l1864,3302,1870,3465,1937,3465,1937,3302xe" filled="t" fillcolor="#0098A8" stroked="f">
                <v:path arrowok="t"/>
                <v:fill type="solid"/>
              </v:shape>
              <v:shape style="position:absolute;left:1798;top:2952;width:536;height:518" coordorigin="1798,2952" coordsize="536,518" path="m2266,3327l2192,3327,2192,3392,2266,3392,2266,3327xe" filled="t" fillcolor="#0098A8" stroked="f">
                <v:path arrowok="t"/>
                <v:fill type="solid"/>
              </v:shape>
              <v:shape style="position:absolute;left:1798;top:2952;width:536;height:518" coordorigin="1798,2952" coordsize="536,518" path="m2106,3130l2076,3185,2038,3232,1974,3281,1956,3291,1970,3308,1983,3324,1994,3339,2004,3336,2012,3331,2019,3325,2266,3325,2266,3323,2297,3323,2299,3318,2310,3301,2321,3284,2331,3272,2084,3272,2098,3258,2111,3243,2124,3227,2243,3227,2183,3175,2172,3154,2175,3150,2175,3147,2137,3138,2110,3131,2106,3130xe" filled="t" fillcolor="#0098A8" stroked="f">
                <v:path arrowok="t"/>
                <v:fill type="solid"/>
              </v:shape>
              <v:shape style="position:absolute;left:1798;top:2952;width:536;height:518" coordorigin="1798,2952" coordsize="536,518" path="m2297,3323l2266,3323,2279,3332,2287,3336,2290,3336,2297,3323xe" filled="t" fillcolor="#0098A8" stroked="f">
                <v:path arrowok="t"/>
                <v:fill type="solid"/>
              </v:shape>
              <v:shape style="position:absolute;left:1798;top:2952;width:536;height:518" coordorigin="1798,2952" coordsize="536,518" path="m1937,3121l1870,3121,1867,3138,1862,3155,1832,3227,1798,3284,1807,3300,1819,3316,1832,3332,1852,3318,1864,3302,1937,3302,1937,3225,2012,3225,2005,3214,1994,3198,1982,3181,1975,3172,1937,3172,1937,3121xe" filled="t" fillcolor="#0098A8" stroked="f">
                <v:path arrowok="t"/>
                <v:fill type="solid"/>
              </v:shape>
              <v:shape style="position:absolute;left:1798;top:2952;width:536;height:518" coordorigin="1798,2952" coordsize="536,518" path="m2243,3227l2124,3227,2139,3230,2155,3240,2171,3255,2084,3272,2331,3272,2333,3269,2316,3264,2299,3258,2282,3250,2265,3241,2248,3231,2243,3227xe" filled="t" fillcolor="#0098A8" stroked="f">
                <v:path arrowok="t"/>
                <v:fill type="solid"/>
              </v:shape>
              <v:shape style="position:absolute;left:1798;top:2952;width:536;height:518" coordorigin="1798,2952" coordsize="536,518" path="m2012,3225l1937,3225,1949,3239,1960,3256,2015,3229,2012,3225xe" filled="t" fillcolor="#0098A8" stroked="f">
                <v:path arrowok="t"/>
                <v:fill type="solid"/>
              </v:shape>
              <v:shape style="position:absolute;left:1798;top:2952;width:536;height:518" coordorigin="1798,2952" coordsize="536,518" path="m2201,3070l2157,3112,2173,3126,2188,3140,2203,3154,2217,3168,2230,3182,2243,3197,2262,3198,2277,3189,2295,3172,2306,3161,2296,3150,2282,3137,2266,3123,2310,3110,2310,3103,2241,3103,2201,3070xe" filled="t" fillcolor="#0098A8" stroked="f">
                <v:path arrowok="t"/>
                <v:fill type="solid"/>
              </v:shape>
              <v:shape style="position:absolute;left:1798;top:2952;width:536;height:518" coordorigin="1798,2952" coordsize="536,518" path="m2066,3070l2018,3129,1986,3159,2000,3170,2015,3182,2031,3197,2044,3187,2098,3130,2121,3103,2101,3092,2077,3077,2066,3070,2066,3070xe" filled="t" fillcolor="#0098A8" stroked="f">
                <v:path arrowok="t"/>
                <v:fill type="solid"/>
              </v:shape>
              <v:shape style="position:absolute;left:1798;top:2952;width:536;height:518" coordorigin="1798,2952" coordsize="536,518" path="m1970,3165l1937,3172,1975,3172,1970,3165xe" filled="t" fillcolor="#0098A8" stroked="f">
                <v:path arrowok="t"/>
                <v:fill type="solid"/>
              </v:shape>
              <v:shape style="position:absolute;left:1798;top:2952;width:536;height:518" coordorigin="1798,2952" coordsize="536,518" path="m1934,2954l1870,2954,1870,3061,1801,3061,1801,3121,1977,3121,1977,3098,2041,3098,2041,3065,2310,3065,2310,3063,1937,3063,1937,2981,1938,2973,1939,2967,1941,2964,1941,2961,1941,2956,1934,2954xe" filled="t" fillcolor="#0098A8" stroked="f">
                <v:path arrowok="t"/>
                <v:fill type="solid"/>
              </v:shape>
              <v:shape style="position:absolute;left:1798;top:2952;width:536;height:518" coordorigin="1798,2952" coordsize="536,518" path="m2310,3065l2241,3065,2241,3103,2310,3103,2310,3065xe" filled="t" fillcolor="#0098A8" stroked="f">
                <v:path arrowok="t"/>
                <v:fill type="solid"/>
              </v:shape>
              <v:shape style="position:absolute;left:1798;top:2952;width:536;height:518" coordorigin="1798,2952" coordsize="536,518" path="m2168,2952l2084,2956,2090,2978,2095,2997,1977,3007,1977,3063,2310,3063,2310,3007,2177,3007,2168,2952xe" filled="t" fillcolor="#0098A8" stroked="f">
                <v:path arrowok="t"/>
                <v:fill type="solid"/>
              </v:shape>
            </v:group>
            <v:group style="position:absolute;left:2376;top:2959;width:513;height:519" coordorigin="2376,2959" coordsize="513,519">
              <v:shape style="position:absolute;left:2376;top:2959;width:513;height:519" coordorigin="2376,2959" coordsize="513,519" path="m2810,3396l2699,3396,2718,3410,2772,3445,2839,3479,2849,3467,2860,3453,2873,3436,2889,3419,2864,3413,2842,3407,2821,3401,2810,3396xe" filled="t" fillcolor="#0098A8" stroked="f">
                <v:path arrowok="t"/>
                <v:fill type="solid"/>
              </v:shape>
              <v:shape style="position:absolute;left:2376;top:2959;width:513;height:519" coordorigin="2376,2959" coordsize="513,519" path="m2729,3284l2650,3284,2656,3307,2503,3307,2503,3363,2638,3363,2629,3374,2563,3406,2515,3414,2506,3425,2507,3440,2514,3459,2540,3460,2564,3459,2627,3446,2687,3409,2699,3396,2810,3396,2802,3393,2786,3385,2771,3376,2759,3366,2878,3365,2878,3309,2729,3309,2729,3284xe" filled="t" fillcolor="#0098A8" stroked="f">
                <v:path arrowok="t"/>
                <v:fill type="solid"/>
              </v:shape>
              <v:shape style="position:absolute;left:2376;top:2959;width:513;height:519" coordorigin="2376,2959" coordsize="513,519" path="m2452,3226l2428,3290,2406,3347,2378,3407,2390,3416,2404,3426,2442,3454,2449,3433,2468,3373,2496,3280,2502,3262,2483,3249,2452,3226xe" filled="t" fillcolor="#0098A8" stroked="f">
                <v:path arrowok="t"/>
                <v:fill type="solid"/>
              </v:shape>
              <v:shape style="position:absolute;left:2376;top:2959;width:513;height:519" coordorigin="2376,2959" coordsize="513,519" path="m2850,3276l2805,3276,2825,3298,2835,3290,2850,3276xe" filled="t" fillcolor="#0098A8" stroked="f">
                <v:path arrowok="t"/>
                <v:fill type="solid"/>
              </v:shape>
              <v:shape style="position:absolute;left:2376;top:2959;width:513;height:519" coordorigin="2376,2959" coordsize="513,519" path="m2751,3199l2633,3199,2616,3214,2599,3224,2581,3230,2562,3234,2541,3236,2539,3255,2541,3274,2545,3285,2560,3290,2584,3290,2637,3285,2650,3284,2729,3284,2729,3278,2786,3278,2796,3278,2805,3276,2850,3276,2869,3259,2865,3243,2858,3234,2687,3234,2737,3206,2751,3199xe" filled="t" fillcolor="#0098A8" stroked="f">
                <v:path arrowok="t"/>
                <v:fill type="solid"/>
              </v:shape>
              <v:shape style="position:absolute;left:2376;top:2959;width:513;height:519" coordorigin="2376,2959" coordsize="513,519" path="m2809,3180l2752,3216,2752,3218,2756,3221,2765,3227,2768,3230,2769,3232,2687,3234,2858,3234,2852,3226,2833,3205,2819,3190,2809,3180xe" filled="t" fillcolor="#0098A8" stroked="f">
                <v:path arrowok="t"/>
                <v:fill type="solid"/>
              </v:shape>
              <v:shape style="position:absolute;left:2376;top:2959;width:513;height:519" coordorigin="2376,2959" coordsize="513,519" path="m2684,3042l2667,3042,2653,3044,2648,3045,2649,3048,2652,3054,2656,3064,2660,3074,2663,3083,2658,3083,2642,3100,2594,3137,2554,3149,2543,3152,2545,3171,2549,3190,2554,3207,2572,3205,2614,3201,2633,3199,2751,3199,2795,3176,2815,3165,2829,3157,2838,3152,2838,3152,2669,3152,2673,3149,2679,3144,2689,3138,2714,3122,2723,3114,2726,3112,2717,3107,2696,3096,2736,3085,2735,3077,2728,3057,2705,3046,2684,3042xe" filled="t" fillcolor="#0098A8" stroked="f">
                <v:path arrowok="t"/>
                <v:fill type="solid"/>
              </v:shape>
              <v:shape style="position:absolute;left:2376;top:2959;width:513;height:519" coordorigin="2376,2959" coordsize="513,519" path="m2417,3091l2376,3149,2388,3157,2403,3168,2458,3207,2496,3152,2481,3139,2466,3127,2450,3114,2434,3103,2417,3091xe" filled="t" fillcolor="#0098A8" stroked="f">
                <v:path arrowok="t"/>
                <v:fill type="solid"/>
              </v:shape>
              <v:shape style="position:absolute;left:2376;top:2959;width:513;height:519" coordorigin="2376,2959" coordsize="513,519" path="m2852,3021l2779,3021,2774,3039,2766,3056,2756,3074,2744,3093,2767,3107,2755,3118,2740,3130,2722,3144,2669,3152,2838,3152,2835,3143,2817,3127,2803,3116,2806,3113,2813,3104,2825,3087,2844,3063,2853,3049,2844,3040,2826,3030,2852,3021xe" filled="t" fillcolor="#0098A8" stroked="f">
                <v:path arrowok="t"/>
                <v:fill type="solid"/>
              </v:shape>
              <v:shape style="position:absolute;left:2376;top:2959;width:513;height:519" coordorigin="2376,2959" coordsize="513,519" path="m2601,3038l2598,3040,2592,3043,2571,3050,2552,3056,2538,3061,2569,3121,2588,3118,2607,3113,2626,3105,2632,3103,2626,3086,2618,3068,2609,3049,2601,3038xe" filled="t" fillcolor="#0098A8" stroked="f">
                <v:path arrowok="t"/>
                <v:fill type="solid"/>
              </v:shape>
              <v:shape style="position:absolute;left:2376;top:2959;width:513;height:519" coordorigin="2376,2959" coordsize="513,519" path="m2459,2968l2403,3010,2483,3085,2532,3036,2474,2982,2459,2968xe" filled="t" fillcolor="#0098A8" stroked="f">
                <v:path arrowok="t"/>
                <v:fill type="solid"/>
              </v:shape>
              <v:shape style="position:absolute;left:2376;top:2959;width:513;height:519" coordorigin="2376,2959" coordsize="513,519" path="m2838,2959l2541,2982,2540,3002,2543,3021,2610,3031,2629,3031,2649,3030,2671,3029,2721,3026,2779,3021,2852,3021,2853,3021,2872,3016,2860,2992,2849,2973,2838,2959xe" filled="t" fillcolor="#0098A8" stroked="f">
                <v:path arrowok="t"/>
                <v:fill type="solid"/>
              </v:shape>
            </v:group>
            <v:group style="position:absolute;left:2943;top:2957;width:512;height:513" coordorigin="2943,2957" coordsize="512,513">
              <v:shape style="position:absolute;left:2943;top:2957;width:512;height:513" coordorigin="2943,2957" coordsize="512,513" path="m3102,3288l3026,3288,3038,3469,3102,3469,3102,3288xe" filled="t" fillcolor="#0098A8" stroked="f">
                <v:path arrowok="t"/>
                <v:fill type="solid"/>
              </v:shape>
              <v:shape style="position:absolute;left:2943;top:2957;width:512;height:513" coordorigin="2943,2957" coordsize="512,513" path="m3395,3127l3322,3127,3322,3389,3318,3398,3311,3401,3301,3403,3281,3404,3273,3424,3272,3443,3273,3462,3299,3467,3322,3469,3342,3468,3358,3465,3370,3461,3387,3449,3395,3431,3395,3127xe" filled="t" fillcolor="#0098A8" stroked="f">
                <v:path arrowok="t"/>
                <v:fill type="solid"/>
              </v:shape>
              <v:shape style="position:absolute;left:2943;top:2957;width:512;height:513" coordorigin="2943,2957" coordsize="512,513" path="m3102,3127l3029,3127,3022,3147,3014,3166,2987,3220,2943,3286,2953,3308,2962,3326,2972,3342,2987,3335,3001,3323,3014,3307,3026,3288,3102,3288,3102,3229,3179,3229,3175,3223,3164,3206,3154,3190,3154,3189,3102,3189,3102,3127xe" filled="t" fillcolor="#0098A8" stroked="f">
                <v:path arrowok="t"/>
                <v:fill type="solid"/>
              </v:shape>
              <v:shape style="position:absolute;left:2943;top:2957;width:512;height:513" coordorigin="2943,2957" coordsize="512,513" path="m3266,3172l3193,3189,3200,3209,3207,3228,3213,3247,3219,3266,3224,3285,3229,3304,3300,3287,3280,3211,3273,3192,3266,3172xe" filled="t" fillcolor="#0098A8" stroked="f">
                <v:path arrowok="t"/>
                <v:fill type="solid"/>
              </v:shape>
              <v:shape style="position:absolute;left:2943;top:2957;width:512;height:513" coordorigin="2943,2957" coordsize="512,513" path="m3179,3229l3102,3229,3112,3243,3122,3259,3132,3278,3143,3298,3200,3265,3187,3243,3179,3229xe" filled="t" fillcolor="#0098A8" stroked="f">
                <v:path arrowok="t"/>
                <v:fill type="solid"/>
              </v:shape>
              <v:shape style="position:absolute;left:2943;top:2957;width:512;height:513" coordorigin="2943,2957" coordsize="512,513" path="m3145,3176l3102,3189,3154,3189,3145,3176xe" filled="t" fillcolor="#0098A8" stroked="f">
                <v:path arrowok="t"/>
                <v:fill type="solid"/>
              </v:shape>
              <v:shape style="position:absolute;left:2943;top:2957;width:512;height:513" coordorigin="2943,2957" coordsize="512,513" path="m3164,3067l2953,3067,2953,3127,3164,3127,3164,3067xe" filled="t" fillcolor="#0098A8" stroked="f">
                <v:path arrowok="t"/>
                <v:fill type="solid"/>
              </v:shape>
              <v:shape style="position:absolute;left:2943;top:2957;width:512;height:513" coordorigin="2943,2957" coordsize="512,513" path="m3455,3067l3182,3067,3182,3127,3455,3127,3455,3067xe" filled="t" fillcolor="#0098A8" stroked="f">
                <v:path arrowok="t"/>
                <v:fill type="solid"/>
              </v:shape>
              <v:shape style="position:absolute;left:2943;top:2957;width:512;height:513" coordorigin="2943,2957" coordsize="512,513" path="m3103,2958l3038,2958,3038,3067,3102,3067,3102,2990,3104,2981,3107,2972,3108,2969,3109,2967,3109,2965,3110,2961,3103,2958xe" filled="t" fillcolor="#0098A8" stroked="f">
                <v:path arrowok="t"/>
                <v:fill type="solid"/>
              </v:shape>
              <v:shape style="position:absolute;left:2943;top:2957;width:512;height:513" coordorigin="2943,2957" coordsize="512,513" path="m3395,2957l3384,2958,3322,2958,3322,3067,3393,3067,3393,2994,3395,2984,3398,2974,3398,2963,3399,2958,3395,2957xe" filled="t" fillcolor="#0098A8" stroked="f">
                <v:path arrowok="t"/>
                <v:fill type="solid"/>
              </v:shape>
              <v:shape style="position:absolute;left:3734;top:2908;width:3707;height:577" type="#_x0000_t75">
                <v:imagedata r:id="rId18" o:title="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6658"/>
        <w:jc w:val="right"/>
        <w:rPr>
          <w:i w:val="0"/>
        </w:rPr>
      </w:pPr>
      <w:bookmarkStart w:name="页 1" w:id="1"/>
      <w:bookmarkEnd w:id="1"/>
      <w:r>
        <w:rPr/>
      </w:r>
      <w:r>
        <w:rPr>
          <w:b w:val="0"/>
          <w:bCs w:val="0"/>
          <w:i/>
          <w:spacing w:val="0"/>
          <w:w w:val="140"/>
        </w:rPr>
        <w:t>p</w:t>
      </w:r>
      <w:r>
        <w:rPr>
          <w:b w:val="0"/>
          <w:bCs w:val="0"/>
          <w:i w:val="0"/>
          <w:spacing w:val="0"/>
          <w:w w:val="100"/>
        </w:rPr>
      </w:r>
    </w:p>
    <w:p>
      <w:pPr>
        <w:spacing w:after="0"/>
        <w:jc w:val="right"/>
        <w:sectPr>
          <w:type w:val="continuous"/>
          <w:pgSz w:w="31660" w:h="22800" w:orient="landscape"/>
          <w:pgMar w:top="2160" w:bottom="280" w:left="4640" w:right="4640"/>
        </w:sectPr>
      </w:pPr>
    </w:p>
    <w:p>
      <w:pPr>
        <w:spacing w:line="160" w:lineRule="exact" w:before="9"/>
        <w:rPr>
          <w:sz w:val="16"/>
          <w:szCs w:val="16"/>
        </w:rPr>
      </w:pPr>
      <w:r>
        <w:rPr/>
        <w:pict>
          <v:group style="position:absolute;margin-left:21.42610pt;margin-top:25.279655pt;width:1540.147889pt;height:1089.200744pt;mso-position-horizontal-relative:page;mso-position-vertical-relative:page;z-index:-609" coordorigin="429,506" coordsize="30803,21784">
            <v:group style="position:absolute;left:429;top:507;width:30801;height:21782" coordorigin="429,507" coordsize="30801,21782">
              <v:shape style="position:absolute;left:429;top:507;width:30801;height:21782" coordorigin="429,507" coordsize="30801,21782" path="m429,22289l31231,22289,31231,507,429,507,429,22289xe" filled="f" stroked="t" strokeweight=".0965pt" strokecolor="#000000">
                <v:path arrowok="t"/>
              </v:shape>
              <v:shape style="position:absolute;left:22897;top:21006;width:6800;height:292" type="#_x0000_t75">
                <v:imagedata r:id="rId19" o:title=""/>
              </v:shape>
            </v:group>
            <v:group style="position:absolute;left:21398;top:21421;width:156;height:186" coordorigin="21398,21421" coordsize="156,186">
              <v:shape style="position:absolute;left:21398;top:21421;width:156;height:186" coordorigin="21398,21421" coordsize="156,186" path="m21398,21421l21398,21607,21462,21607,21488,21605,21510,21599,21527,21588,21538,21576,21438,21576,21438,21453,21535,21453,21526,21441,21510,21431,21490,21424,21466,21421,21398,21421xe" filled="t" fillcolor="#000000" stroked="f">
                <v:path arrowok="t"/>
                <v:fill type="solid"/>
              </v:shape>
              <v:shape style="position:absolute;left:21398;top:21421;width:156;height:186" coordorigin="21398,21421" coordsize="156,186" path="m21535,21453l21459,21453,21482,21455,21498,21465,21509,21482,21513,21507,21511,21536,21503,21556,21490,21570,21472,21576,21438,21576,21538,21576,21541,21573,21550,21554,21555,21530,21553,21501,21547,21476,21538,21457,21535,21453xe" filled="t" fillcolor="#000000" stroked="f">
                <v:path arrowok="t"/>
                <v:fill type="solid"/>
              </v:shape>
            </v:group>
            <v:group style="position:absolute;left:21580;top:21475;width:123;height:135" coordorigin="21580,21475" coordsize="123,135">
              <v:shape style="position:absolute;left:21580;top:21475;width:123;height:135" coordorigin="21580,21475" coordsize="123,135" path="m21643,21475l21619,21479,21600,21488,21587,21504,21580,21524,21581,21556,21586,21579,21596,21595,21611,21605,21630,21609,21659,21607,21680,21599,21693,21587,21692,21586,21652,21586,21639,21585,21622,21578,21617,21555,21702,21553,21702,21544,21702,21536,21701,21527,21617,21527,21618,21509,21625,21500,21691,21500,21682,21489,21665,21479,21643,21475xe" filled="t" fillcolor="#000000" stroked="f">
                <v:path arrowok="t"/>
                <v:fill type="solid"/>
              </v:shape>
              <v:shape style="position:absolute;left:21580;top:21475;width:123;height:135" coordorigin="21580,21475" coordsize="123,135" path="m21663,21569l21660,21581,21652,21586,21692,21586,21663,21569xe" filled="t" fillcolor="#000000" stroked="f">
                <v:path arrowok="t"/>
                <v:fill type="solid"/>
              </v:shape>
              <v:shape style="position:absolute;left:21580;top:21475;width:123;height:135" coordorigin="21580,21475" coordsize="123,135" path="m21691,21500l21654,21500,21662,21509,21662,21527,21701,21527,21701,21520,21698,21512,21694,21505,21691,21500xe" filled="t" fillcolor="#000000" stroked="f">
                <v:path arrowok="t"/>
                <v:fill type="solid"/>
              </v:shape>
            </v:group>
            <v:group style="position:absolute;left:21717;top:21475;width:116;height:134" coordorigin="21717,21475" coordsize="116,134">
              <v:shape style="position:absolute;left:21717;top:21475;width:116;height:134" coordorigin="21717,21475" coordsize="116,134" path="m21753,21570l21717,21570,21722,21589,21736,21602,21760,21609,21792,21605,21813,21598,21826,21587,21827,21585,21774,21585,21761,21585,21754,21580,21753,21570xe" filled="t" fillcolor="#000000" stroked="f">
                <v:path arrowok="t"/>
                <v:fill type="solid"/>
              </v:shape>
              <v:shape style="position:absolute;left:21717;top:21475;width:116;height:134" coordorigin="21717,21475" coordsize="116,134" path="m21781,21475l21751,21479,21732,21488,21721,21502,21722,21524,21731,21540,21748,21550,21779,21559,21791,21568,21792,21581,21786,21585,21827,21585,21791,21527,21767,21522,21759,21517,21759,21504,21764,21500,21822,21500,21820,21493,21805,21480,21781,21475xe" filled="t" fillcolor="#000000" stroked="f">
                <v:path arrowok="t"/>
                <v:fill type="solid"/>
              </v:shape>
              <v:shape style="position:absolute;left:21717;top:21475;width:116;height:134" coordorigin="21717,21475" coordsize="116,134" path="m21822,21500l21774,21500,21785,21500,21790,21505,21791,21513,21826,21513,21822,21500xe" filled="t" fillcolor="#000000" stroked="f">
                <v:path arrowok="t"/>
                <v:fill type="solid"/>
              </v:shape>
            </v:group>
            <v:group style="position:absolute;left:21874;top:21401;width:2;height:207" coordorigin="21874,21401" coordsize="2,207">
              <v:shape style="position:absolute;left:21874;top:21401;width:2;height:207" coordorigin="21874,21401" coordsize="0,207" path="m21874,21401l21874,21607e" filled="f" stroked="t" strokeweight="2.064052pt" strokecolor="#000000">
                <v:path arrowok="t"/>
              </v:shape>
            </v:group>
            <v:group style="position:absolute;left:21923;top:21475;width:128;height:181" coordorigin="21923,21475" coordsize="128,181">
              <v:shape style="position:absolute;left:21923;top:21475;width:128;height:181" coordorigin="21923,21475" coordsize="128,181" path="m21928,21615l21933,21634,21946,21648,21968,21655,21999,21654,22023,21648,22039,21638,22045,21627,22001,21627,21973,21626,21964,21616,21928,21615xe" filled="t" fillcolor="#000000" stroked="f">
                <v:path arrowok="t"/>
                <v:fill type="solid"/>
              </v:shape>
              <v:shape style="position:absolute;left:21923;top:21475;width:128;height:181" coordorigin="21923,21475" coordsize="128,181" path="m22052,21587l22012,21587,22012,21613,22001,21627,22045,21627,22048,21623,22052,21604,22052,21587xe" filled="t" fillcolor="#000000" stroked="f">
                <v:path arrowok="t"/>
                <v:fill type="solid"/>
              </v:shape>
              <v:shape style="position:absolute;left:21923;top:21475;width:128;height:181" coordorigin="21923,21475" coordsize="128,181" path="m21995,21475l21977,21475,21956,21479,21940,21491,21929,21508,21923,21533,21927,21561,21936,21582,21949,21596,21967,21603,21992,21601,22008,21593,22012,21587,22052,21587,22052,21579,21989,21579,21971,21572,21963,21552,21962,21541,21966,21514,21979,21501,22052,21501,22052,21493,22012,21493,22006,21481,21995,21475xe" filled="t" fillcolor="#000000" stroked="f">
                <v:path arrowok="t"/>
                <v:fill type="solid"/>
              </v:shape>
              <v:shape style="position:absolute;left:21923;top:21475;width:128;height:181" coordorigin="21923,21475" coordsize="128,181" path="m22052,21501l21979,21501,22001,21506,22011,21523,22009,21556,22002,21573,21989,21579,22052,21579,22052,21501xe" filled="t" fillcolor="#000000" stroked="f">
                <v:path arrowok="t"/>
                <v:fill type="solid"/>
              </v:shape>
              <v:shape style="position:absolute;left:21923;top:21475;width:128;height:181" coordorigin="21923,21475" coordsize="128,181" path="m22052,21478l22012,21478,22012,21493,22052,21493,22052,21478xe" filled="t" fillcolor="#000000" stroked="f">
                <v:path arrowok="t"/>
                <v:fill type="solid"/>
              </v:shape>
            </v:group>
            <v:group style="position:absolute;left:22084;top:21477;width:124;height:130" coordorigin="22084,21477" coordsize="124,130">
              <v:shape style="position:absolute;left:22084;top:21477;width:124;height:130" coordorigin="22084,21477" coordsize="124,130" path="m22122,21478l22084,21478,22084,21607,22122,21607,22122,21530,22124,21511,22132,21501,22145,21500,22203,21500,22198,21493,22122,21493,22122,21478xe" filled="t" fillcolor="#000000" stroked="f">
                <v:path arrowok="t"/>
                <v:fill type="solid"/>
              </v:shape>
              <v:shape style="position:absolute;left:22084;top:21477;width:124;height:130" coordorigin="22084,21477" coordsize="124,130" path="m22203,21500l22161,21500,22168,21510,22168,21607,22208,21607,22208,21518,22207,21511,22205,21503,22203,21500xe" filled="t" fillcolor="#000000" stroked="f">
                <v:path arrowok="t"/>
                <v:fill type="solid"/>
              </v:shape>
              <v:shape style="position:absolute;left:22084;top:21477;width:124;height:130" coordorigin="22084,21477" coordsize="124,130" path="m22176,21477l22149,21478,22132,21484,22122,21493,22198,21493,22195,21487,22176,21477xe" filled="t" fillcolor="#000000" stroked="f">
                <v:path arrowok="t"/>
                <v:fill type="solid"/>
              </v:shape>
            </v:group>
            <v:group style="position:absolute;left:22302;top:21418;width:149;height:190" coordorigin="22302,21418" coordsize="149,190">
              <v:shape style="position:absolute;left:22302;top:21418;width:149;height:190" coordorigin="22302,21418" coordsize="149,190" path="m22302,21548l22305,21571,22314,21589,22330,21601,22352,21608,22386,21606,22412,21601,22431,21592,22442,21582,22382,21582,22356,21576,22344,21562,22302,21548xe" filled="t" fillcolor="#000000" stroked="f">
                <v:path arrowok="t"/>
                <v:fill type="solid"/>
              </v:shape>
              <v:shape style="position:absolute;left:22302;top:21418;width:149;height:190" coordorigin="22302,21418" coordsize="149,190" path="m22392,21418l22323,21439,22307,21474,22310,21493,22363,21529,22375,21532,22400,21541,22410,21555,22403,21574,22382,21582,22442,21582,22444,21580,22451,21565,22449,21542,22386,21497,22384,21497,22383,21497,22359,21489,22349,21475,22356,21455,22377,21447,22440,21447,22432,21435,22415,21424,22392,21418xe" filled="t" fillcolor="#000000" stroked="f">
                <v:path arrowok="t"/>
                <v:fill type="solid"/>
              </v:shape>
              <v:shape style="position:absolute;left:22302;top:21418;width:149;height:190" coordorigin="22302,21418" coordsize="149,190" path="m22440,21447l22377,21447,22400,21453,22409,21471,22448,21475,22443,21452,22440,21447xe" filled="t" fillcolor="#000000" stroked="f">
                <v:path arrowok="t"/>
                <v:fill type="solid"/>
              </v:shape>
            </v:group>
            <v:group style="position:absolute;left:22472;top:21477;width:115;height:131" coordorigin="22472,21477" coordsize="115,131">
              <v:shape style="position:absolute;left:22472;top:21477;width:115;height:131" coordorigin="22472,21477" coordsize="115,131" path="m22551,21477l22486,21500,22472,21540,22476,21567,22485,21587,22499,21601,22518,21608,22547,21606,22568,21599,22581,21586,22581,21585,22530,21585,22518,21577,22513,21552,22512,21543,22512,21537,22518,21510,22528,21500,22581,21500,22570,21487,22551,21477xe" filled="t" fillcolor="#000000" stroked="f">
                <v:path arrowok="t"/>
                <v:fill type="solid"/>
              </v:shape>
              <v:shape style="position:absolute;left:22472;top:21477;width:115;height:131" coordorigin="22472,21477" coordsize="115,131" path="m22549,21560l22549,21577,22542,21585,22581,21585,22587,21567,22549,21560xe" filled="t" fillcolor="#000000" stroked="f">
                <v:path arrowok="t"/>
                <v:fill type="solid"/>
              </v:shape>
              <v:shape style="position:absolute;left:22472;top:21477;width:115;height:131" coordorigin="22472,21477" coordsize="115,131" path="m22581,21500l22541,21500,22548,21508,22549,21524,22588,21524,22583,21502,22581,21500xe" filled="t" fillcolor="#000000" stroked="f">
                <v:path arrowok="t"/>
                <v:fill type="solid"/>
              </v:shape>
            </v:group>
            <v:group style="position:absolute;left:22610;top:21421;width:124;height:186" coordorigin="22610,21421" coordsize="124,186">
              <v:shape style="position:absolute;left:22610;top:21421;width:124;height:186" coordorigin="22610,21421" coordsize="124,186" path="m22648,21421l22610,21421,22610,21607,22648,21607,22648,21530,22650,21511,22658,21501,22671,21500,22729,21500,22725,21494,22648,21494,22648,21421xe" filled="t" fillcolor="#000000" stroked="f">
                <v:path arrowok="t"/>
                <v:fill type="solid"/>
              </v:shape>
              <v:shape style="position:absolute;left:22610;top:21421;width:124;height:186" coordorigin="22610,21421" coordsize="124,186" path="m22729,21500l22687,21500,22694,21510,22694,21607,22733,21607,22733,21518,22732,21511,22730,21503,22729,21500xe" filled="t" fillcolor="#000000" stroked="f">
                <v:path arrowok="t"/>
                <v:fill type="solid"/>
              </v:shape>
              <v:shape style="position:absolute;left:22610;top:21421;width:124;height:186" coordorigin="22610,21421" coordsize="124,186" path="m22702,21477l22674,21478,22658,21484,22648,21494,22725,21494,22721,21487,22702,21477xe" filled="t" fillcolor="#000000" stroked="f">
                <v:path arrowok="t"/>
                <v:fill type="solid"/>
              </v:shape>
            </v:group>
            <v:group style="position:absolute;left:22763;top:21475;width:123;height:135" coordorigin="22763,21475" coordsize="123,135">
              <v:shape style="position:absolute;left:22763;top:21475;width:123;height:135" coordorigin="22763,21475" coordsize="123,135" path="m22826,21475l22802,21479,22783,21488,22770,21504,22763,21524,22764,21556,22769,21579,22779,21595,22794,21605,22813,21609,22842,21607,22863,21599,22876,21587,22875,21586,22835,21586,22822,21585,22805,21578,22800,21555,22885,21553,22885,21544,22885,21536,22884,21527,22800,21527,22801,21509,22808,21500,22874,21500,22865,21489,22848,21479,22826,21475xe" filled="t" fillcolor="#000000" stroked="f">
                <v:path arrowok="t"/>
                <v:fill type="solid"/>
              </v:shape>
              <v:shape style="position:absolute;left:22763;top:21475;width:123;height:135" coordorigin="22763,21475" coordsize="123,135" path="m22846,21569l22843,21581,22835,21586,22875,21586,22846,21569xe" filled="t" fillcolor="#000000" stroked="f">
                <v:path arrowok="t"/>
                <v:fill type="solid"/>
              </v:shape>
              <v:shape style="position:absolute;left:22763;top:21475;width:123;height:135" coordorigin="22763,21475" coordsize="123,135" path="m22874,21500l22837,21500,22845,21509,22845,21527,22884,21527,22884,21520,22881,21512,22877,21505,22874,21500xe" filled="t" fillcolor="#000000" stroked="f">
                <v:path arrowok="t"/>
                <v:fill type="solid"/>
              </v:shape>
            </v:group>
            <v:group style="position:absolute;left:22910;top:21476;width:209;height:131" coordorigin="22910,21476" coordsize="209,131">
              <v:shape style="position:absolute;left:22910;top:21476;width:209;height:131" coordorigin="22910,21476" coordsize="209,131" path="m22948,21478l22910,21478,22910,21607,22949,21607,22949,21530,22950,21511,22957,21501,22972,21500,23115,21500,23115,21499,23110,21494,22948,21494,22948,21478xe" filled="t" fillcolor="#000000" stroked="f">
                <v:path arrowok="t"/>
                <v:fill type="solid"/>
              </v:shape>
              <v:shape style="position:absolute;left:22910;top:21476;width:209;height:131" coordorigin="22910,21476" coordsize="209,131" path="m23057,21500l22987,21500,22994,21510,22995,21530,22995,21607,23033,21607,23033,21530,23035,21511,23043,21501,23057,21500xe" filled="t" fillcolor="#000000" stroked="f">
                <v:path arrowok="t"/>
                <v:fill type="solid"/>
              </v:shape>
              <v:shape style="position:absolute;left:22910;top:21476;width:209;height:131" coordorigin="22910,21476" coordsize="209,131" path="m23115,21500l23072,21500,23080,21510,23080,21607,23119,21607,23119,21516,23118,21505,23115,21500xe" filled="t" fillcolor="#000000" stroked="f">
                <v:path arrowok="t"/>
                <v:fill type="solid"/>
              </v:shape>
              <v:shape style="position:absolute;left:22910;top:21476;width:209;height:131" coordorigin="22910,21476" coordsize="209,131" path="m23003,21477l22976,21478,22959,21484,22948,21494,23110,21494,23103,21485,23042,21485,23022,21482,23003,21477xe" filled="t" fillcolor="#000000" stroked="f">
                <v:path arrowok="t"/>
                <v:fill type="solid"/>
              </v:shape>
              <v:shape style="position:absolute;left:22910;top:21476;width:209;height:131" coordorigin="22910,21476" coordsize="209,131" path="m23083,21476l23059,21477,23042,21485,23103,21485,23102,21484,23083,21476xe" filled="t" fillcolor="#000000" stroked="f">
                <v:path arrowok="t"/>
                <v:fill type="solid"/>
              </v:shape>
            </v:group>
            <v:group style="position:absolute;left:23154;top:21475;width:123;height:135" coordorigin="23154,21475" coordsize="123,135">
              <v:shape style="position:absolute;left:23154;top:21475;width:123;height:135" coordorigin="23154,21475" coordsize="123,135" path="m23217,21475l23192,21479,23174,21488,23161,21504,23154,21524,23154,21556,23160,21579,23170,21595,23185,21605,23204,21609,23233,21607,23254,21599,23266,21587,23266,21586,23225,21586,23213,21585,23196,21578,23190,21555,23276,21553,23276,21544,23276,21536,23275,21527,23191,21527,23191,21509,23199,21500,23264,21500,23256,21489,23239,21479,23217,21475xe" filled="t" fillcolor="#000000" stroked="f">
                <v:path arrowok="t"/>
                <v:fill type="solid"/>
              </v:shape>
              <v:shape style="position:absolute;left:23154;top:21475;width:123;height:135" coordorigin="23154,21475" coordsize="123,135" path="m23237,21569l23233,21581,23225,21586,23266,21586,23237,21569xe" filled="t" fillcolor="#000000" stroked="f">
                <v:path arrowok="t"/>
                <v:fill type="solid"/>
              </v:shape>
              <v:shape style="position:absolute;left:23154;top:21475;width:123;height:135" coordorigin="23154,21475" coordsize="123,135" path="m23264,21500l23228,21500,23236,21509,23236,21527,23275,21527,23274,21520,23272,21512,23268,21505,23264,21500xe" filled="t" fillcolor="#000000" stroked="f">
                <v:path arrowok="t"/>
                <v:fill type="solid"/>
              </v:shape>
            </v:group>
            <v:group style="position:absolute;left:23362;top:21477;width:134;height:132" coordorigin="23362,21477" coordsize="134,132">
              <v:shape style="position:absolute;left:23362;top:21477;width:134;height:132" coordorigin="23362,21477" coordsize="134,132" path="m23448,21477l23378,21497,23362,21532,23365,21560,23372,21581,23385,21596,23403,21606,23425,21609,23450,21606,23470,21597,23484,21583,23439,21583,23416,21580,23404,21566,23401,21543,23405,21516,23417,21502,23483,21502,23482,21499,23468,21486,23448,21477xe" filled="t" fillcolor="#000000" stroked="f">
                <v:path arrowok="t"/>
                <v:fill type="solid"/>
              </v:shape>
              <v:shape style="position:absolute;left:23362;top:21477;width:134;height:132" coordorigin="23362,21477" coordsize="134,132" path="m23483,21502l23417,21502,23441,21505,23453,21519,23456,21542,23452,21569,23439,21583,23484,21583,23484,21583,23492,21563,23495,21543,23491,21519,23483,21502xe" filled="t" fillcolor="#000000" stroked="f">
                <v:path arrowok="t"/>
                <v:fill type="solid"/>
              </v:shape>
            </v:group>
            <v:group style="position:absolute;left:23506;top:21417;width:85;height:190" coordorigin="23506,21417" coordsize="85,190">
              <v:shape style="position:absolute;left:23506;top:21417;width:85;height:190" coordorigin="23506,21417" coordsize="85,190" path="m23565,21504l23526,21504,23526,21607,23565,21607,23565,21504xe" filled="t" fillcolor="#000000" stroked="f">
                <v:path arrowok="t"/>
                <v:fill type="solid"/>
              </v:shape>
              <v:shape style="position:absolute;left:23506;top:21417;width:85;height:190" coordorigin="23506,21417" coordsize="85,190" path="m23577,21417l23552,21417,23540,21422,23534,21431,23528,21446,23525,21468,23506,21478,23506,21504,23588,21504,23588,21478,23565,21478,23563,21462,23564,21452,23568,21448,23572,21444,23580,21442,23591,21442,23591,21419,23584,21418,23577,21417xe" filled="t" fillcolor="#000000" stroked="f">
                <v:path arrowok="t"/>
                <v:fill type="solid"/>
              </v:shape>
              <v:shape style="position:absolute;left:23506;top:21417;width:85;height:190" coordorigin="23506,21417" coordsize="85,190" path="m23591,21442l23580,21442,23591,21443,23591,21442xe" filled="t" fillcolor="#000000" stroked="f">
                <v:path arrowok="t"/>
                <v:fill type="solid"/>
              </v:shape>
              <v:shape style="position:absolute;left:23663;top:21401;width:2560;height:255" type="#_x0000_t75">
                <v:imagedata r:id="rId20" o:title=""/>
              </v:shape>
            </v:group>
            <v:group style="position:absolute;left:26377;top:21453;width:2;height:155" coordorigin="26377,21453" coordsize="2,155">
              <v:shape style="position:absolute;left:26377;top:21453;width:2;height:155" coordorigin="26377,21453" coordsize="0,155" path="m26377,21453l26377,21607e" filled="f" stroked="t" strokeweight="2.114073pt" strokecolor="#000000">
                <v:path arrowok="t"/>
              </v:shape>
            </v:group>
            <v:group style="position:absolute;left:26302;top:21437;width:151;height:2" coordorigin="26302,21437" coordsize="151,2">
              <v:shape style="position:absolute;left:26302;top:21437;width:151;height:2" coordorigin="26302,21437" coordsize="151,0" path="m26302,21437l26453,21437e" filled="f" stroked="t" strokeweight="1.660972pt" strokecolor="#000000">
                <v:path arrowok="t"/>
              </v:shape>
            </v:group>
            <v:group style="position:absolute;left:26475;top:21421;width:124;height:186" coordorigin="26475,21421" coordsize="124,186">
              <v:shape style="position:absolute;left:26475;top:21421;width:124;height:186" coordorigin="26475,21421" coordsize="124,186" path="m26514,21421l26475,21421,26475,21607,26514,21607,26514,21530,26516,21511,26523,21501,26537,21500,26594,21500,26590,21494,26514,21494,26514,21421xe" filled="t" fillcolor="#000000" stroked="f">
                <v:path arrowok="t"/>
                <v:fill type="solid"/>
              </v:shape>
              <v:shape style="position:absolute;left:26475;top:21421;width:124;height:186" coordorigin="26475,21421" coordsize="124,186" path="m26594,21500l26552,21500,26560,21510,26560,21607,26599,21607,26599,21518,26598,21511,26596,21503,26594,21500xe" filled="t" fillcolor="#000000" stroked="f">
                <v:path arrowok="t"/>
                <v:fill type="solid"/>
              </v:shape>
              <v:shape style="position:absolute;left:26475;top:21421;width:124;height:186" coordorigin="26475,21421" coordsize="124,186" path="m26567,21477l26540,21478,26523,21484,26514,21494,26590,21494,26586,21487,26567,21477xe" filled="t" fillcolor="#000000" stroked="f">
                <v:path arrowok="t"/>
                <v:fill type="solid"/>
              </v:shape>
            </v:group>
            <v:group style="position:absolute;left:26629;top:21477;width:81;height:131" coordorigin="26629,21477" coordsize="81,131">
              <v:shape style="position:absolute;left:26629;top:21477;width:81;height:131" coordorigin="26629,21477" coordsize="81,131" path="m26664,21478l26629,21478,26629,21482,26630,21487,26630,21495,26630,21607,26668,21607,26668,21539,26670,21531,26693,21511,26710,21511,26710,21502,26664,21502,26664,21478xe" filled="t" fillcolor="#000000" stroked="f">
                <v:path arrowok="t"/>
                <v:fill type="solid"/>
              </v:shape>
              <v:shape style="position:absolute;left:26629;top:21477;width:81;height:131" coordorigin="26629,21477" coordsize="81,131" path="m26710,21477l26688,21479,26672,21491,26664,21502,26710,21502,26710,21477xe" filled="t" fillcolor="#000000" stroked="f">
                <v:path arrowok="t"/>
                <v:fill type="solid"/>
              </v:shape>
            </v:group>
            <v:group style="position:absolute;left:26728;top:21475;width:123;height:135" coordorigin="26728,21475" coordsize="123,135">
              <v:shape style="position:absolute;left:26728;top:21475;width:123;height:135" coordorigin="26728,21475" coordsize="123,135" path="m26791,21475l26767,21479,26748,21488,26736,21504,26728,21524,26729,21556,26734,21579,26744,21595,26759,21605,26778,21609,26808,21607,26828,21599,26841,21587,26840,21586,26800,21586,26787,21585,26770,21578,26765,21555,26851,21553,26851,21544,26850,21536,26850,21527,26765,21527,26766,21509,26773,21500,26839,21500,26831,21489,26813,21479,26791,21475xe" filled="t" fillcolor="#000000" stroked="f">
                <v:path arrowok="t"/>
                <v:fill type="solid"/>
              </v:shape>
              <v:shape style="position:absolute;left:26728;top:21475;width:123;height:135" coordorigin="26728,21475" coordsize="123,135" path="m26811,21569l26808,21581,26800,21586,26840,21586,26811,21569xe" filled="t" fillcolor="#000000" stroked="f">
                <v:path arrowok="t"/>
                <v:fill type="solid"/>
              </v:shape>
              <v:shape style="position:absolute;left:26728;top:21475;width:123;height:135" coordorigin="26728,21475" coordsize="123,135" path="m26839,21500l26803,21500,26810,21509,26810,21527,26850,21527,26849,21520,26847,21512,26843,21505,26839,21500xe" filled="t" fillcolor="#000000" stroked="f">
                <v:path arrowok="t"/>
                <v:fill type="solid"/>
              </v:shape>
            </v:group>
            <v:group style="position:absolute;left:26871;top:21475;width:123;height:135" coordorigin="26871,21475" coordsize="123,135">
              <v:shape style="position:absolute;left:26871;top:21475;width:123;height:135" coordorigin="26871,21475" coordsize="123,135" path="m26934,21475l26910,21479,26891,21488,26879,21504,26871,21524,26872,21556,26877,21579,26887,21595,26902,21605,26921,21609,26951,21607,26971,21599,26984,21587,26983,21586,26943,21586,26930,21585,26913,21578,26908,21555,26994,21553,26994,21544,26993,21536,26993,21527,26908,21527,26909,21509,26916,21500,26982,21500,26973,21489,26956,21479,26934,21475xe" filled="t" fillcolor="#000000" stroked="f">
                <v:path arrowok="t"/>
                <v:fill type="solid"/>
              </v:shape>
              <v:shape style="position:absolute;left:26871;top:21475;width:123;height:135" coordorigin="26871,21475" coordsize="123,135" path="m26954,21569l26951,21581,26943,21586,26983,21586,26954,21569xe" filled="t" fillcolor="#000000" stroked="f">
                <v:path arrowok="t"/>
                <v:fill type="solid"/>
              </v:shape>
              <v:shape style="position:absolute;left:26871;top:21475;width:123;height:135" coordorigin="26871,21475" coordsize="123,135" path="m26982,21500l26946,21500,26953,21509,26953,21527,26993,21527,26992,21520,26990,21512,26986,21505,26982,21500xe" filled="t" fillcolor="#000000" stroked="f">
                <v:path arrowok="t"/>
                <v:fill type="solid"/>
              </v:shape>
            </v:group>
            <v:group style="position:absolute;left:27073;top:21421;width:180;height:186" coordorigin="27073,21421" coordsize="180,186">
              <v:shape style="position:absolute;left:27073;top:21421;width:180;height:186" coordorigin="27073,21421" coordsize="180,186" path="m27116,21421l27073,21421,27141,21607,27184,21607,27199,21568,27164,21568,27116,21421xe" filled="t" fillcolor="#000000" stroked="f">
                <v:path arrowok="t"/>
                <v:fill type="solid"/>
              </v:shape>
              <v:shape style="position:absolute;left:27073;top:21421;width:180;height:186" coordorigin="27073,21421" coordsize="180,186" path="m27253,21421l27213,21421,27165,21568,27199,21568,27253,21421xe" filled="t" fillcolor="#000000" stroked="f">
                <v:path arrowok="t"/>
                <v:fill type="solid"/>
              </v:shape>
            </v:group>
            <v:group style="position:absolute;left:27293;top:21401;width:2;height:207" coordorigin="27293,21401" coordsize="2,207">
              <v:shape style="position:absolute;left:27293;top:21401;width:2;height:207" coordorigin="27293,21401" coordsize="0,207" path="m27293,21401l27293,21607e" filled="f" stroked="t" strokeweight="2.064046pt" strokecolor="#000000">
                <v:path arrowok="t"/>
              </v:shape>
            </v:group>
            <v:group style="position:absolute;left:27364;top:21421;width:2;height:186" coordorigin="27364,21421" coordsize="2,186">
              <v:shape style="position:absolute;left:27364;top:21421;width:2;height:186" coordorigin="27364,21421" coordsize="0,186" path="m27364,21421l27364,21607e" filled="f" stroked="t" strokeweight="2.062562pt" strokecolor="#000000">
                <v:path arrowok="t"/>
              </v:shape>
            </v:group>
            <v:group style="position:absolute;left:27433;top:21421;width:2;height:186" coordorigin="27433,21421" coordsize="2,186">
              <v:shape style="position:absolute;left:27433;top:21421;width:2;height:186" coordorigin="27433,21421" coordsize="0,186" path="m27433,21421l27433,21607e" filled="f" stroked="t" strokeweight="2.062562pt" strokecolor="#000000">
                <v:path arrowok="t"/>
              </v:shape>
            </v:group>
            <v:group style="position:absolute;left:27483;top:21476;width:115;height:132" coordorigin="27483,21476" coordsize="115,132">
              <v:shape style="position:absolute;left:27483;top:21476;width:115;height:132" coordorigin="27483,21476" coordsize="115,132" path="m27588,21496l27540,21496,27550,21496,27556,21502,27558,21512,27558,21524,27535,21525,27516,21528,27494,21541,27483,21556,27484,21584,27494,21601,27511,21608,27537,21607,27554,21600,27562,21590,27596,21590,27596,21585,27540,21585,27523,21585,27517,21579,27516,21567,27524,21552,27545,21547,27596,21547,27596,21523,27592,21500,27588,21496xe" filled="t" fillcolor="#000000" stroked="f">
                <v:path arrowok="t"/>
                <v:fill type="solid"/>
              </v:shape>
              <v:shape style="position:absolute;left:27483;top:21476;width:115;height:132" coordorigin="27483,21476" coordsize="115,132" path="m27596,21590l27562,21590,27562,21596,27562,21601,27564,21607,27598,21607,27598,21603,27598,21600,27597,21597,27596,21596,27596,21595,27596,21590xe" filled="t" fillcolor="#000000" stroked="f">
                <v:path arrowok="t"/>
                <v:fill type="solid"/>
              </v:shape>
              <v:shape style="position:absolute;left:27483;top:21476;width:115;height:132" coordorigin="27483,21476" coordsize="115,132" path="m27596,21547l27545,21547,27558,21547,27554,21574,27540,21585,27596,21585,27596,21547xe" filled="t" fillcolor="#000000" stroked="f">
                <v:path arrowok="t"/>
                <v:fill type="solid"/>
              </v:shape>
              <v:shape style="position:absolute;left:27483;top:21476;width:115;height:132" coordorigin="27483,21476" coordsize="115,132" path="m27530,21476l27512,21479,27493,21493,27486,21510,27522,21515,27524,21503,27529,21496,27540,21496,27588,21496,27579,21484,27559,21476,27530,21476xe" filled="t" fillcolor="#000000" stroked="f">
                <v:path arrowok="t"/>
                <v:fill type="solid"/>
              </v:shape>
            </v:group>
            <v:group style="position:absolute;left:27626;top:21475;width:128;height:181" coordorigin="27626,21475" coordsize="128,181">
              <v:shape style="position:absolute;left:27626;top:21475;width:128;height:181" coordorigin="27626,21475" coordsize="128,181" path="m27630,21615l27635,21634,27648,21648,27670,21655,27702,21654,27725,21648,27741,21638,27748,21627,27703,21627,27675,21626,27667,21616,27630,21615xe" filled="t" fillcolor="#000000" stroked="f">
                <v:path arrowok="t"/>
                <v:fill type="solid"/>
              </v:shape>
              <v:shape style="position:absolute;left:27626;top:21475;width:128;height:181" coordorigin="27626,21475" coordsize="128,181" path="m27754,21587l27715,21587,27714,21613,27703,21627,27748,21627,27750,21623,27754,21604,27754,21587xe" filled="t" fillcolor="#000000" stroked="f">
                <v:path arrowok="t"/>
                <v:fill type="solid"/>
              </v:shape>
              <v:shape style="position:absolute;left:27626;top:21475;width:128;height:181" coordorigin="27626,21475" coordsize="128,181" path="m27697,21475l27679,21475,27658,21479,27642,21491,27631,21508,27626,21533,27629,21561,27638,21582,27651,21596,27669,21603,27695,21601,27710,21593,27715,21587,27754,21587,27754,21579,27692,21579,27673,21572,27665,21552,27664,21541,27669,21514,27682,21501,27754,21501,27754,21493,27715,21493,27709,21481,27697,21475xe" filled="t" fillcolor="#000000" stroked="f">
                <v:path arrowok="t"/>
                <v:fill type="solid"/>
              </v:shape>
              <v:shape style="position:absolute;left:27626;top:21475;width:128;height:181" coordorigin="27626,21475" coordsize="128,181" path="m27754,21501l27682,21501,27703,21506,27713,21523,27712,21556,27704,21573,27692,21579,27754,21579,27754,21501xe" filled="t" fillcolor="#000000" stroked="f">
                <v:path arrowok="t"/>
                <v:fill type="solid"/>
              </v:shape>
              <v:shape style="position:absolute;left:27626;top:21475;width:128;height:181" coordorigin="27626,21475" coordsize="128,181" path="m27754,21478l27715,21478,27715,21493,27754,21493,27754,21478xe" filled="t" fillcolor="#000000" stroked="f">
                <v:path arrowok="t"/>
                <v:fill type="solid"/>
              </v:shape>
            </v:group>
            <v:group style="position:absolute;left:27780;top:21475;width:123;height:135" coordorigin="27780,21475" coordsize="123,135">
              <v:shape style="position:absolute;left:27780;top:21475;width:123;height:135" coordorigin="27780,21475" coordsize="123,135" path="m27843,21475l27819,21479,27800,21488,27787,21504,27780,21524,27781,21556,27786,21579,27796,21595,27811,21605,27830,21609,27859,21607,27880,21599,27893,21587,27892,21586,27852,21586,27839,21585,27822,21578,27817,21555,27902,21553,27902,21544,27902,21536,27901,21527,27817,21527,27817,21509,27825,21500,27890,21500,27882,21489,27865,21479,27843,21475xe" filled="t" fillcolor="#000000" stroked="f">
                <v:path arrowok="t"/>
                <v:fill type="solid"/>
              </v:shape>
              <v:shape style="position:absolute;left:27780;top:21475;width:123;height:135" coordorigin="27780,21475" coordsize="123,135" path="m27863,21569l27860,21581,27852,21586,27892,21586,27863,21569xe" filled="t" fillcolor="#000000" stroked="f">
                <v:path arrowok="t"/>
                <v:fill type="solid"/>
              </v:shape>
              <v:shape style="position:absolute;left:27780;top:21475;width:123;height:135" coordorigin="27780,21475" coordsize="123,135" path="m27890,21500l27854,21500,27862,21509,27862,21527,27901,21527,27901,21520,27898,21512,27894,21505,27890,21500xe" filled="t" fillcolor="#000000" stroked="f">
                <v:path arrowok="t"/>
                <v:fill type="solid"/>
              </v:shape>
            </v:group>
            <v:group style="position:absolute;left:27916;top:21475;width:116;height:134" coordorigin="27916,21475" coordsize="116,134">
              <v:shape style="position:absolute;left:27916;top:21475;width:116;height:134" coordorigin="27916,21475" coordsize="116,134" path="m27953,21570l27916,21570,27922,21589,27936,21602,27960,21609,27991,21605,28013,21598,28026,21587,28027,21585,27974,21585,27961,21585,27954,21580,27953,21570xe" filled="t" fillcolor="#000000" stroked="f">
                <v:path arrowok="t"/>
                <v:fill type="solid"/>
              </v:shape>
              <v:shape style="position:absolute;left:27916;top:21475;width:116;height:134" coordorigin="27916,21475" coordsize="116,134" path="m27981,21475l27951,21479,27931,21488,27921,21502,27922,21524,27931,21540,27948,21550,27979,21559,27991,21568,27992,21581,27986,21585,28027,21585,27991,21527,27967,21522,27959,21517,27959,21504,27964,21500,28022,21500,28020,21493,28005,21480,27981,21475xe" filled="t" fillcolor="#000000" stroked="f">
                <v:path arrowok="t"/>
                <v:fill type="solid"/>
              </v:shape>
              <v:shape style="position:absolute;left:27916;top:21475;width:116;height:134" coordorigin="27916,21475" coordsize="116,134" path="m28022,21500l27974,21500,27984,21500,27990,21505,27991,21513,28026,21513,28022,21500xe" filled="t" fillcolor="#000000" stroked="f">
                <v:path arrowok="t"/>
                <v:fill type="solid"/>
              </v:shape>
            </v:group>
            <v:group style="position:absolute;left:28130;top:21477;width:134;height:132" coordorigin="28130,21477" coordsize="134,132">
              <v:shape style="position:absolute;left:28130;top:21477;width:134;height:132" coordorigin="28130,21477" coordsize="134,132" path="m28216,21477l28146,21497,28130,21532,28133,21560,28140,21581,28153,21596,28171,21606,28193,21609,28218,21606,28238,21597,28252,21583,28207,21583,28184,21580,28172,21566,28169,21543,28173,21516,28185,21502,28251,21502,28250,21499,28236,21486,28216,21477xe" filled="t" fillcolor="#000000" stroked="f">
                <v:path arrowok="t"/>
                <v:fill type="solid"/>
              </v:shape>
              <v:shape style="position:absolute;left:28130;top:21477;width:134;height:132" coordorigin="28130,21477" coordsize="134,132" path="m28251,21502l28185,21502,28209,21505,28221,21519,28224,21542,28220,21569,28207,21583,28252,21583,28252,21583,28260,21563,28263,21543,28259,21519,28251,21502xe" filled="t" fillcolor="#000000" stroked="f">
                <v:path arrowok="t"/>
                <v:fill type="solid"/>
              </v:shape>
            </v:group>
            <v:group style="position:absolute;left:28274;top:21417;width:85;height:190" coordorigin="28274,21417" coordsize="85,190">
              <v:shape style="position:absolute;left:28274;top:21417;width:85;height:190" coordorigin="28274,21417" coordsize="85,190" path="m28333,21504l28293,21504,28293,21607,28333,21607,28333,21504xe" filled="t" fillcolor="#000000" stroked="f">
                <v:path arrowok="t"/>
                <v:fill type="solid"/>
              </v:shape>
              <v:shape style="position:absolute;left:28274;top:21417;width:85;height:190" coordorigin="28274,21417" coordsize="85,190" path="m28345,21417l28320,21417,28308,21422,28302,21431,28296,21446,28293,21468,28274,21478,28274,21504,28356,21504,28356,21478,28333,21478,28331,21462,28332,21452,28336,21448,28340,21444,28347,21442,28359,21442,28359,21419,28352,21418,28345,21417xe" filled="t" fillcolor="#000000" stroked="f">
                <v:path arrowok="t"/>
                <v:fill type="solid"/>
              </v:shape>
              <v:shape style="position:absolute;left:28274;top:21417;width:85;height:190" coordorigin="28274,21417" coordsize="85,190" path="m28359,21442l28347,21442,28359,21443,28359,21442xe" filled="t" fillcolor="#000000" stroked="f">
                <v:path arrowok="t"/>
                <v:fill type="solid"/>
              </v:shape>
            </v:group>
            <v:group style="position:absolute;left:28088;top:21592;width:120;height:2" coordorigin="28088,21592" coordsize="120,2">
              <v:shape style="position:absolute;left:28088;top:21592;width:120;height:2" coordorigin="28088,21592" coordsize="120,0" path="m28088,21592l28207,21592e" filled="f" stroked="t" strokeweight="1.6pt" strokecolor="#000000">
                <v:path arrowok="t"/>
              </v:shape>
            </v:group>
            <v:group style="position:absolute;left:28107;top:21421;width:2;height:156" coordorigin="28107,21421" coordsize="2,156">
              <v:shape style="position:absolute;left:28107;top:21421;width:2;height:156" coordorigin="28107,21421" coordsize="0,156" path="m28107,21421l28107,21577e" filled="f" stroked="t" strokeweight="2.062562pt" strokecolor="#000000">
                <v:path arrowok="t"/>
              </v:shape>
            </v:group>
            <v:group style="position:absolute;left:28225;top:21477;width:134;height:132" coordorigin="28225,21477" coordsize="134,132">
              <v:shape style="position:absolute;left:28225;top:21477;width:134;height:132" coordorigin="28225,21477" coordsize="134,132" path="m28311,21477l28241,21497,28225,21532,28228,21560,28235,21581,28248,21596,28266,21606,28288,21609,28313,21606,28333,21597,28347,21583,28302,21583,28279,21580,28267,21566,28264,21543,28268,21516,28280,21502,28346,21502,28345,21499,28331,21486,28311,21477xe" filled="t" fillcolor="#000000" stroked="f">
                <v:path arrowok="t"/>
                <v:fill type="solid"/>
              </v:shape>
              <v:shape style="position:absolute;left:28225;top:21477;width:134;height:132" coordorigin="28225,21477" coordsize="134,132" path="m28346,21502l28280,21502,28304,21505,28316,21519,28319,21542,28315,21569,28302,21583,28347,21583,28347,21583,28355,21563,28358,21543,28354,21519,28346,21502xe" filled="t" fillcolor="#000000" stroked="f">
                <v:path arrowok="t"/>
                <v:fill type="solid"/>
              </v:shape>
            </v:group>
            <v:group style="position:absolute;left:28386;top:21477;width:124;height:130" coordorigin="28386,21477" coordsize="124,130">
              <v:shape style="position:absolute;left:28386;top:21477;width:124;height:130" coordorigin="28386,21477" coordsize="124,130" path="m28425,21478l28386,21478,28386,21607,28425,21607,28425,21530,28427,21511,28435,21501,28448,21500,28505,21500,28501,21493,28425,21493,28425,21478xe" filled="t" fillcolor="#000000" stroked="f">
                <v:path arrowok="t"/>
                <v:fill type="solid"/>
              </v:shape>
              <v:shape style="position:absolute;left:28386;top:21477;width:124;height:130" coordorigin="28386,21477" coordsize="124,130" path="m28505,21500l28463,21500,28471,21510,28471,21607,28510,21607,28510,21518,28509,21511,28507,21503,28505,21500xe" filled="t" fillcolor="#000000" stroked="f">
                <v:path arrowok="t"/>
                <v:fill type="solid"/>
              </v:shape>
              <v:shape style="position:absolute;left:28386;top:21477;width:124;height:130" coordorigin="28386,21477" coordsize="124,130" path="m28479,21477l28451,21478,28434,21484,28425,21493,28501,21493,28497,21487,28479,21477xe" filled="t" fillcolor="#000000" stroked="f">
                <v:path arrowok="t"/>
                <v:fill type="solid"/>
              </v:shape>
            </v:group>
            <v:group style="position:absolute;left:28540;top:21475;width:128;height:181" coordorigin="28540,21475" coordsize="128,181">
              <v:shape style="position:absolute;left:28540;top:21475;width:128;height:181" coordorigin="28540,21475" coordsize="128,181" path="m28545,21615l28549,21634,28563,21648,28585,21655,28616,21654,28639,21648,28655,21638,28662,21627,28618,21627,28590,21626,28581,21616,28545,21615xe" filled="t" fillcolor="#000000" stroked="f">
                <v:path arrowok="t"/>
                <v:fill type="solid"/>
              </v:shape>
              <v:shape style="position:absolute;left:28540;top:21475;width:128;height:181" coordorigin="28540,21475" coordsize="128,181" path="m28668,21587l28629,21587,28628,21613,28618,21627,28662,21627,28665,21623,28668,21604,28668,21587xe" filled="t" fillcolor="#000000" stroked="f">
                <v:path arrowok="t"/>
                <v:fill type="solid"/>
              </v:shape>
              <v:shape style="position:absolute;left:28540;top:21475;width:128;height:181" coordorigin="28540,21475" coordsize="128,181" path="m28611,21475l28594,21475,28573,21479,28557,21491,28546,21508,28540,21533,28544,21561,28552,21582,28566,21596,28583,21603,28609,21601,28624,21593,28629,21587,28668,21587,28668,21579,28606,21579,28588,21572,28579,21552,28579,21541,28583,21514,28596,21501,28668,21501,28668,21493,28629,21493,28623,21481,28611,21475xe" filled="t" fillcolor="#000000" stroked="f">
                <v:path arrowok="t"/>
                <v:fill type="solid"/>
              </v:shape>
              <v:shape style="position:absolute;left:28540;top:21475;width:128;height:181" coordorigin="28540,21475" coordsize="128,181" path="m28668,21501l28596,21501,28617,21506,28627,21523,28626,21556,28619,21573,28606,21579,28668,21579,28668,21501xe" filled="t" fillcolor="#000000" stroked="f">
                <v:path arrowok="t"/>
                <v:fill type="solid"/>
              </v:shape>
              <v:shape style="position:absolute;left:28540;top:21475;width:128;height:181" coordorigin="28540,21475" coordsize="128,181" path="m28668,21478l28629,21478,28629,21493,28668,21493,28668,21478xe" filled="t" fillcolor="#000000" stroked="f">
                <v:path arrowok="t"/>
                <v:fill type="solid"/>
              </v:shape>
            </v:group>
            <v:group style="position:absolute;left:28689;top:21477;width:115;height:131" coordorigin="28689,21477" coordsize="115,131">
              <v:shape style="position:absolute;left:28689;top:21477;width:115;height:131" coordorigin="28689,21477" coordsize="115,131" path="m28768,21477l28703,21500,28689,21540,28693,21567,28702,21587,28716,21601,28735,21608,28764,21606,28785,21599,28798,21586,28798,21585,28747,21585,28736,21577,28730,21552,28729,21543,28729,21537,28735,21510,28746,21500,28798,21500,28788,21487,28768,21477xe" filled="t" fillcolor="#000000" stroked="f">
                <v:path arrowok="t"/>
                <v:fill type="solid"/>
              </v:shape>
              <v:shape style="position:absolute;left:28689;top:21477;width:115;height:131" coordorigin="28689,21477" coordsize="115,131" path="m28766,21560l28766,21577,28759,21585,28798,21585,28804,21567,28766,21560xe" filled="t" fillcolor="#000000" stroked="f">
                <v:path arrowok="t"/>
                <v:fill type="solid"/>
              </v:shape>
              <v:shape style="position:absolute;left:28689;top:21477;width:115;height:131" coordorigin="28689,21477" coordsize="115,131" path="m28798,21500l28758,21500,28765,21508,28766,21524,28805,21524,28800,21502,28798,21500xe" filled="t" fillcolor="#000000" stroked="f">
                <v:path arrowok="t"/>
                <v:fill type="solid"/>
              </v:shape>
            </v:group>
            <v:group style="position:absolute;left:28828;top:21478;width:125;height:130" coordorigin="28828,21478" coordsize="125,130">
              <v:shape style="position:absolute;left:28828;top:21478;width:125;height:130" coordorigin="28828,21478" coordsize="125,130" path="m28953,21601l28904,21601,28915,21607,28953,21607,28953,21601xe" filled="t" fillcolor="#000000" stroked="f">
                <v:path arrowok="t"/>
                <v:fill type="solid"/>
              </v:shape>
              <v:shape style="position:absolute;left:28828;top:21478;width:125;height:130" coordorigin="28828,21478" coordsize="125,130" path="m28867,21478l28828,21478,28828,21570,28829,21577,28830,21582,28841,21598,28860,21607,28887,21607,28904,21601,28953,21601,28953,21595,28952,21591,28952,21587,28952,21585,28875,21585,28867,21576,28867,21556,28867,21478xe" filled="t" fillcolor="#000000" stroked="f">
                <v:path arrowok="t"/>
                <v:fill type="solid"/>
              </v:shape>
              <v:shape style="position:absolute;left:28828;top:21478;width:125;height:130" coordorigin="28828,21478" coordsize="125,130" path="m28952,21478l28913,21478,28913,21556,28912,21574,28904,21584,28890,21585,28952,21585,28952,21478xe" filled="t" fillcolor="#000000" stroked="f">
                <v:path arrowok="t"/>
                <v:fill type="solid"/>
              </v:shape>
            </v:group>
            <v:group style="position:absolute;left:28986;top:21477;width:124;height:130" coordorigin="28986,21477" coordsize="124,130">
              <v:shape style="position:absolute;left:28986;top:21477;width:124;height:130" coordorigin="28986,21477" coordsize="124,130" path="m29025,21478l28986,21478,28986,21607,29025,21607,29025,21530,29027,21511,29034,21501,29048,21500,29105,21500,29101,21493,29025,21493,29025,21478xe" filled="t" fillcolor="#000000" stroked="f">
                <v:path arrowok="t"/>
                <v:fill type="solid"/>
              </v:shape>
              <v:shape style="position:absolute;left:28986;top:21477;width:124;height:130" coordorigin="28986,21477" coordsize="124,130" path="m29105,21500l29063,21500,29071,21510,29071,21607,29110,21607,29110,21518,29109,21511,29107,21503,29105,21500xe" filled="t" fillcolor="#000000" stroked="f">
                <v:path arrowok="t"/>
                <v:fill type="solid"/>
              </v:shape>
              <v:shape style="position:absolute;left:28986;top:21477;width:124;height:130" coordorigin="28986,21477" coordsize="124,130" path="m29079,21477l29051,21478,29034,21484,29025,21493,29101,21493,29097,21487,29079,21477xe" filled="t" fillcolor="#000000" stroked="f">
                <v:path arrowok="t"/>
                <v:fill type="solid"/>
              </v:shape>
            </v:group>
            <v:group style="position:absolute;left:29204;top:21453;width:2;height:155" coordorigin="29204,21453" coordsize="2,155">
              <v:shape style="position:absolute;left:29204;top:21453;width:2;height:155" coordorigin="29204,21453" coordsize="0,155" path="m29204,21453l29204,21607e" filled="f" stroked="t" strokeweight="2.114073pt" strokecolor="#000000">
                <v:path arrowok="t"/>
              </v:shape>
            </v:group>
            <v:group style="position:absolute;left:29129;top:21437;width:151;height:2" coordorigin="29129,21437" coordsize="151,2">
              <v:shape style="position:absolute;left:29129;top:21437;width:151;height:2" coordorigin="29129,21437" coordsize="151,0" path="m29129,21437l29280,21437e" filled="f" stroked="t" strokeweight="1.660972pt" strokecolor="#000000">
                <v:path arrowok="t"/>
              </v:shape>
            </v:group>
            <v:group style="position:absolute;left:29328;top:21477;width:134;height:132" coordorigin="29328,21477" coordsize="134,132">
              <v:shape style="position:absolute;left:29328;top:21477;width:134;height:132" coordorigin="29328,21477" coordsize="134,132" path="m29414,21477l29344,21497,29328,21532,29331,21560,29339,21581,29352,21596,29369,21606,29392,21609,29417,21606,29437,21597,29450,21583,29406,21583,29382,21580,29370,21566,29367,21543,29372,21516,29384,21502,29450,21502,29449,21499,29434,21486,29414,21477xe" filled="t" fillcolor="#000000" stroked="f">
                <v:path arrowok="t"/>
                <v:fill type="solid"/>
              </v:shape>
              <v:shape style="position:absolute;left:29328;top:21477;width:134;height:132" coordorigin="29328,21477" coordsize="134,132" path="m29450,21502l29384,21502,29407,21505,29420,21519,29423,21542,29418,21569,29406,21583,29450,21583,29451,21583,29459,21563,29462,21543,29458,21519,29450,21502xe" filled="t" fillcolor="#000000" stroked="f">
                <v:path arrowok="t"/>
                <v:fill type="solid"/>
              </v:shape>
            </v:group>
            <v:group style="position:absolute;left:29475;top:21478;width:225;height:130" coordorigin="29475,21478" coordsize="225,130">
              <v:shape style="position:absolute;left:29475;top:21478;width:225;height:130" coordorigin="29475,21478" coordsize="225,130" path="m29515,21478l29475,21478,29518,21607,29560,21607,29569,21575,29540,21575,29515,21478xe" filled="t" fillcolor="#000000" stroked="f">
                <v:path arrowok="t"/>
                <v:fill type="solid"/>
              </v:shape>
              <v:shape style="position:absolute;left:29475;top:21478;width:225;height:130" coordorigin="29475,21478" coordsize="225,130" path="m29618,21511l29588,21511,29614,21607,29655,21607,29666,21575,29636,21575,29618,21511xe" filled="t" fillcolor="#000000" stroked="f">
                <v:path arrowok="t"/>
                <v:fill type="solid"/>
              </v:shape>
              <v:shape style="position:absolute;left:29475;top:21478;width:225;height:130" coordorigin="29475,21478" coordsize="225,130" path="m29609,21478l29568,21478,29540,21575,29569,21575,29587,21511,29618,21511,29609,21478xe" filled="t" fillcolor="#000000" stroked="f">
                <v:path arrowok="t"/>
                <v:fill type="solid"/>
              </v:shape>
              <v:shape style="position:absolute;left:29475;top:21478;width:225;height:130" coordorigin="29475,21478" coordsize="225,130" path="m29701,21478l29662,21478,29637,21575,29666,21575,29701,21478xe" filled="t" fillcolor="#000000" stroked="f">
                <v:path arrowok="t"/>
                <v:fill type="solid"/>
              </v:shape>
            </v:group>
            <v:group style="position:absolute;left:29713;top:21477;width:124;height:130" coordorigin="29713,21477" coordsize="124,130">
              <v:shape style="position:absolute;left:29713;top:21477;width:124;height:130" coordorigin="29713,21477" coordsize="124,130" path="m29752,21478l29713,21478,29713,21607,29752,21607,29752,21530,29754,21511,29761,21501,29775,21500,29832,21500,29828,21493,29752,21493,29752,21478xe" filled="t" fillcolor="#000000" stroked="f">
                <v:path arrowok="t"/>
                <v:fill type="solid"/>
              </v:shape>
              <v:shape style="position:absolute;left:29713;top:21477;width:124;height:130" coordorigin="29713,21477" coordsize="124,130" path="m29832,21500l29790,21500,29798,21510,29798,21607,29837,21607,29837,21518,29836,21511,29834,21503,29832,21500xe" filled="t" fillcolor="#000000" stroked="f">
                <v:path arrowok="t"/>
                <v:fill type="solid"/>
              </v:shape>
              <v:shape style="position:absolute;left:29713;top:21477;width:124;height:130" coordorigin="29713,21477" coordsize="124,130" path="m29806,21477l29778,21478,29761,21484,29752,21493,29828,21493,29824,21487,29806,21477xe" filled="t" fillcolor="#000000" stroked="f">
                <v:path arrowok="t"/>
                <v:fill type="solid"/>
              </v:shape>
              <v:shape style="position:absolute;left:1600;top:7843;width:28606;height:12043" type="#_x0000_t75">
                <v:imagedata r:id="rId21" o:title=""/>
              </v:shape>
            </v:group>
            <v:group style="position:absolute;left:2396;top:4059;width:420;height:407" coordorigin="2396,4059" coordsize="420,407">
              <v:shape style="position:absolute;left:2396;top:4059;width:420;height:407" coordorigin="2396,4059" coordsize="420,407" path="m2672,4233l2558,4233,2558,4272,2571,4272,2576,4292,2582,4311,2589,4330,2598,4348,2608,4365,2593,4378,2576,4389,2558,4398,2539,4405,2519,4410,2526,4427,2534,4446,2541,4466,2558,4461,2630,4430,2650,4420,2809,4420,2816,4411,2800,4404,2782,4397,2744,4383,2724,4375,2730,4358,2739,4326,2665,4326,2650,4312,2639,4295,2631,4276,2687,4270,2755,4270,2757,4263,2761,4242,2672,4233xe" filled="t" fillcolor="#000000" stroked="f">
                <v:path arrowok="t"/>
                <v:fill type="solid"/>
              </v:shape>
              <v:shape style="position:absolute;left:2396;top:4059;width:420;height:407" coordorigin="2396,4059" coordsize="420,407" path="m2809,4420l2650,4420,2709,4441,2728,4447,2746,4453,2765,4459,2783,4464,2794,4443,2805,4426,2809,4420xe" filled="t" fillcolor="#000000" stroked="f">
                <v:path arrowok="t"/>
                <v:fill type="solid"/>
              </v:shape>
              <v:shape style="position:absolute;left:2396;top:4059;width:420;height:407" coordorigin="2396,4059" coordsize="420,407" path="m2505,4181l2396,4181,2396,4230,2449,4230,2449,4334,2450,4345,2449,4355,2445,4365,2440,4376,2434,4385,2425,4392,2424,4394,2468,4450,2477,4442,2486,4432,2495,4420,2551,4358,2569,4338,2564,4324,2506,4324,2505,4181xe" filled="t" fillcolor="#000000" stroked="f">
                <v:path arrowok="t"/>
                <v:fill type="solid"/>
              </v:shape>
              <v:shape style="position:absolute;left:2396;top:4059;width:420;height:407" coordorigin="2396,4059" coordsize="420,407" path="m2755,4270l2687,4270,2682,4289,2674,4308,2665,4326,2739,4326,2741,4321,2746,4303,2752,4283,2755,4270xe" filled="t" fillcolor="#000000" stroked="f">
                <v:path arrowok="t"/>
                <v:fill type="solid"/>
              </v:shape>
              <v:shape style="position:absolute;left:2396;top:4059;width:420;height:407" coordorigin="2396,4059" coordsize="420,407" path="m2545,4279l2541,4284,2533,4294,2516,4313,2506,4324,2564,4324,2563,4323,2556,4305,2547,4284,2545,4279xe" filled="t" fillcolor="#000000" stroked="f">
                <v:path arrowok="t"/>
                <v:fill type="solid"/>
              </v:shape>
              <v:shape style="position:absolute;left:2396;top:4059;width:420;height:407" coordorigin="2396,4059" coordsize="420,407" path="m2738,4059l2575,4059,2575,4117,2572,4138,2565,4156,2552,4171,2533,4182,2534,4207,2540,4225,2545,4239,2549,4238,2550,4238,2549,4238,2555,4234,2558,4233,2672,4233,2576,4223,2623,4180,2633,4106,2738,4106,2738,4059xe" filled="t" fillcolor="#000000" stroked="f">
                <v:path arrowok="t"/>
                <v:fill type="solid"/>
              </v:shape>
              <v:shape style="position:absolute;left:2396;top:4059;width:420;height:407" coordorigin="2396,4059" coordsize="420,407" path="m2738,4106l2680,4106,2680,4192,2804,4210,2805,4187,2808,4168,2768,4154,2743,4154,2736,4146,2738,4128,2738,4106xe" filled="t" fillcolor="#000000" stroked="f">
                <v:path arrowok="t"/>
                <v:fill type="solid"/>
              </v:shape>
              <v:shape style="position:absolute;left:2396;top:4059;width:420;height:407" coordorigin="2396,4059" coordsize="420,407" path="m2760,4152l2743,4154,2768,4154,2760,4152xe" filled="t" fillcolor="#000000" stroked="f">
                <v:path arrowok="t"/>
                <v:fill type="solid"/>
              </v:shape>
              <v:shape style="position:absolute;left:2396;top:4059;width:420;height:407" coordorigin="2396,4059" coordsize="420,407" path="m2505,4062l2436,4066,2443,4083,2450,4102,2457,4121,2463,4141,2527,4141,2522,4120,2517,4100,2512,4080,2505,4062xe" filled="t" fillcolor="#000000" stroked="f">
                <v:path arrowok="t"/>
                <v:fill type="solid"/>
              </v:shape>
            </v:group>
            <v:group style="position:absolute;left:2862;top:4044;width:421;height:428" coordorigin="2862,4044" coordsize="421,428">
              <v:shape style="position:absolute;left:2862;top:4044;width:421;height:428" coordorigin="2862,4044" coordsize="421,428" path="m3119,4044l3119,4190,3018,4190,3018,4243,3119,4243,3119,4472,3180,4472,3180,4241,3282,4241,3282,4188,3180,4188,3180,4077,3182,4071,3184,4064,3187,4060,3187,4055,3186,4052,3177,4047,3152,4045,3119,4044xe" filled="t" fillcolor="#000000" stroked="f">
                <v:path arrowok="t"/>
                <v:fill type="solid"/>
              </v:shape>
              <v:shape style="position:absolute;left:2862;top:4044;width:421;height:428" coordorigin="2862,4044" coordsize="421,428" path="m2991,4185l2862,4185,2862,4238,2933,4238,2933,4373,2927,4381,2916,4392,2914,4396,2913,4398,2920,4413,2930,4430,2943,4449,2945,4453,2947,4453,2949,4451,2962,4439,3022,4389,3056,4362,3054,4343,2995,4343,2991,4185xe" filled="t" fillcolor="#000000" stroked="f">
                <v:path arrowok="t"/>
                <v:fill type="solid"/>
              </v:shape>
              <v:shape style="position:absolute;left:2862;top:4044;width:421;height:428" coordorigin="2862,4044" coordsize="421,428" path="m3042,4304l3024,4320,3008,4333,2995,4343,3054,4343,3053,4342,3048,4323,3042,4304xe" filled="t" fillcolor="#000000" stroked="f">
                <v:path arrowok="t"/>
                <v:fill type="solid"/>
              </v:shape>
              <v:shape style="position:absolute;left:2862;top:4044;width:421;height:428" coordorigin="2862,4044" coordsize="421,428" path="m2970,4060l2909,4077,2925,4098,2938,4117,2949,4133,2957,4147,3015,4128,3004,4109,2993,4091,2982,4075,2970,4060xe" filled="t" fillcolor="#000000" stroked="f">
                <v:path arrowok="t"/>
                <v:fill type="solid"/>
              </v:shape>
            </v:group>
            <v:group style="position:absolute;left:3327;top:4044;width:424;height:425" coordorigin="3327,4044" coordsize="424,425">
              <v:shape style="position:absolute;left:3327;top:4044;width:424;height:425" coordorigin="3327,4044" coordsize="424,425" path="m3601,4303l3524,4303,3525,4325,3525,4330,3502,4400,3452,4432,3457,4453,3468,4470,3495,4461,3517,4451,3565,4403,3579,4325,3601,4303xe" filled="t" fillcolor="#000000" stroked="f">
                <v:path arrowok="t"/>
                <v:fill type="solid"/>
              </v:shape>
              <v:shape style="position:absolute;left:3327;top:4044;width:424;height:425" coordorigin="3327,4044" coordsize="424,425" path="m3659,4303l3601,4303,3601,4436,3606,4457,3624,4467,3703,4467,3720,4465,3734,4456,3744,4441,3750,4418,3750,4411,3676,4411,3668,4411,3662,4411,3659,4408,3659,4303xe" filled="t" fillcolor="#000000" stroked="f">
                <v:path arrowok="t"/>
                <v:fill type="solid"/>
              </v:shape>
              <v:shape style="position:absolute;left:3327;top:4044;width:424;height:425" coordorigin="3327,4044" coordsize="424,425" path="m3439,4179l3327,4179,3327,4230,3382,4230,3382,4363,3378,4381,3366,4399,3358,4406,3357,4408,3357,4409,3367,4426,3379,4442,3388,4449,3400,4446,3413,4436,3431,4419,3449,4400,3488,4358,3483,4343,3439,4343,3439,4179xe" filled="t" fillcolor="#000000" stroked="f">
                <v:path arrowok="t"/>
                <v:fill type="solid"/>
              </v:shape>
              <v:shape style="position:absolute;left:3327;top:4044;width:424;height:425" coordorigin="3327,4044" coordsize="424,425" path="m3699,4362l3695,4391,3688,4407,3676,4411,3750,4411,3752,4389,3736,4380,3719,4371,3699,4362xe" filled="t" fillcolor="#000000" stroked="f">
                <v:path arrowok="t"/>
                <v:fill type="solid"/>
              </v:shape>
              <v:shape style="position:absolute;left:3327;top:4044;width:424;height:425" coordorigin="3327,4044" coordsize="424,425" path="m3472,4320l3453,4330,3439,4343,3483,4343,3481,4337,3472,4320xe" filled="t" fillcolor="#000000" stroked="f">
                <v:path arrowok="t"/>
                <v:fill type="solid"/>
              </v:shape>
              <v:shape style="position:absolute;left:3327;top:4044;width:424;height:425" coordorigin="3327,4044" coordsize="424,425" path="m3640,4047l3637,4054,3627,4084,3620,4103,3612,4121,3604,4139,3484,4139,3484,4303,3712,4303,3712,4252,3540,4252,3540,4188,3712,4188,3712,4139,3657,4139,3668,4122,3679,4105,3692,4090,3703,4078,3706,4072,3704,4070,3692,4063,3674,4056,3651,4049,3640,4047xe" filled="t" fillcolor="#000000" stroked="f">
                <v:path arrowok="t"/>
                <v:fill type="solid"/>
              </v:shape>
              <v:shape style="position:absolute;left:3327;top:4044;width:424;height:425" coordorigin="3327,4044" coordsize="424,425" path="m3712,4188l3652,4188,3652,4252,3712,4252,3712,4188xe" filled="t" fillcolor="#000000" stroked="f">
                <v:path arrowok="t"/>
                <v:fill type="solid"/>
              </v:shape>
              <v:shape style="position:absolute;left:3327;top:4044;width:424;height:425" coordorigin="3327,4044" coordsize="424,425" path="m3360,4085l3393,4157,3395,4161,3421,4153,3441,4146,3455,4140,3447,4116,3440,4096,3435,4086,3361,4086,3360,4085xe" filled="t" fillcolor="#000000" stroked="f">
                <v:path arrowok="t"/>
                <v:fill type="solid"/>
              </v:shape>
              <v:shape style="position:absolute;left:3327;top:4044;width:424;height:425" coordorigin="3327,4044" coordsize="424,425" path="m3548,4044l3546,4044,3518,4059,3501,4070,3495,4077,3497,4080,3502,4086,3516,4103,3529,4119,3540,4134,3567,4127,3585,4121,3579,4098,3571,4079,3561,4062,3550,4047,3548,4044xe" filled="t" fillcolor="#000000" stroked="f">
                <v:path arrowok="t"/>
                <v:fill type="solid"/>
              </v:shape>
              <v:shape style="position:absolute;left:3327;top:4044;width:424;height:425" coordorigin="3327,4044" coordsize="424,425" path="m3424,4062l3392,4067,3371,4073,3360,4079,3361,4085,3361,4086,3435,4086,3432,4078,3424,4062xe" filled="t" fillcolor="#000000" stroked="f">
                <v:path arrowok="t"/>
                <v:fill type="solid"/>
              </v:shape>
            </v:group>
            <v:group style="position:absolute;left:3813;top:4059;width:379;height:408" coordorigin="3813,4059" coordsize="379,408">
              <v:shape style="position:absolute;left:3813;top:4059;width:379;height:408" coordorigin="3813,4059" coordsize="379,408" path="m4192,4059l4010,4059,4010,4268,4008,4291,3987,4360,3930,4414,3910,4427,3939,4453,3954,4467,3975,4454,3993,4440,4037,4393,4066,4323,4128,4309,4192,4309,4192,4258,4070,4258,4070,4208,4192,4208,4192,4157,4070,4157,4070,4110,4192,4110,4192,4059xe" filled="t" fillcolor="#000000" stroked="f">
                <v:path arrowok="t"/>
                <v:fill type="solid"/>
              </v:shape>
              <v:shape style="position:absolute;left:3813;top:4059;width:379;height:408" coordorigin="3813,4059" coordsize="379,408" path="m4192,4309l4128,4309,4128,4383,4127,4395,4122,4402,4112,4403,4075,4403,4083,4418,4089,4437,4116,4449,4137,4455,4154,4456,4167,4453,4184,4439,4191,4421,4192,4309xe" filled="t" fillcolor="#000000" stroked="f">
                <v:path arrowok="t"/>
                <v:fill type="solid"/>
              </v:shape>
              <v:shape style="position:absolute;left:3813;top:4059;width:379;height:408" coordorigin="3813,4059" coordsize="379,408" path="m3975,4066l3813,4066,3813,4369,3870,4369,3870,4334,3975,4334,3975,4285,3870,4285,3870,4228,3975,4228,3975,4177,3870,4177,3870,4119,3975,4119,3975,4066xe" filled="t" fillcolor="#000000" stroked="f">
                <v:path arrowok="t"/>
                <v:fill type="solid"/>
              </v:shape>
              <v:shape style="position:absolute;left:3813;top:4059;width:379;height:408" coordorigin="3813,4059" coordsize="379,408" path="m3975,4334l3919,4334,3919,4352,3975,4352,3975,4334xe" filled="t" fillcolor="#000000" stroked="f">
                <v:path arrowok="t"/>
                <v:fill type="solid"/>
              </v:shape>
              <v:shape style="position:absolute;left:3813;top:4059;width:379;height:408" coordorigin="3813,4059" coordsize="379,408" path="m3975,4228l3919,4228,3919,4285,3975,4285,3975,4228xe" filled="t" fillcolor="#000000" stroked="f">
                <v:path arrowok="t"/>
                <v:fill type="solid"/>
              </v:shape>
              <v:shape style="position:absolute;left:3813;top:4059;width:379;height:408" coordorigin="3813,4059" coordsize="379,408" path="m4192,4208l4128,4208,4128,4258,4192,4258,4192,4208xe" filled="t" fillcolor="#000000" stroked="f">
                <v:path arrowok="t"/>
                <v:fill type="solid"/>
              </v:shape>
              <v:shape style="position:absolute;left:3813;top:4059;width:379;height:408" coordorigin="3813,4059" coordsize="379,408" path="m3975,4119l3919,4119,3919,4177,3975,4177,3975,4119xe" filled="t" fillcolor="#000000" stroked="f">
                <v:path arrowok="t"/>
                <v:fill type="solid"/>
              </v:shape>
              <v:shape style="position:absolute;left:3813;top:4059;width:379;height:408" coordorigin="3813,4059" coordsize="379,408" path="m4192,4110l4128,4110,4128,4157,4192,4157,4192,4110xe" filled="t" fillcolor="#000000" stroked="f">
                <v:path arrowok="t"/>
                <v:fill type="solid"/>
              </v:shape>
              <v:shape style="position:absolute;left:2537;top:4823;width:4820;height:347" type="#_x0000_t75">
                <v:imagedata r:id="rId22" o:title=""/>
              </v:shape>
              <v:shape style="position:absolute;left:7622;top:4823;width:2266;height:347" type="#_x0000_t75">
                <v:imagedata r:id="rId23" o:title=""/>
              </v:shape>
            </v:group>
            <v:group style="position:absolute;left:10181;top:4834;width:277;height:312" coordorigin="10181,4834" coordsize="277,312">
              <v:shape style="position:absolute;left:10181;top:4834;width:277;height:312" coordorigin="10181,4834" coordsize="277,312" path="m10228,4907l10219,4908,10181,4908,10181,5132,10405,5132,10405,5146,10455,5146,10455,5092,10228,5092,10228,4929,10229,4921,10231,4915,10231,4911,10232,4908,10228,4907xe" filled="t" fillcolor="#000000" stroked="f">
                <v:path arrowok="t"/>
                <v:fill type="solid"/>
              </v:shape>
              <v:shape style="position:absolute;left:10181;top:4834;width:277;height:312" coordorigin="10181,4834" coordsize="277,312" path="m10339,4834l10324,4835,10293,4835,10293,5092,10341,5092,10341,4862,10342,4851,10344,4844,10344,4841,10345,4836,10339,4834xe" filled="t" fillcolor="#000000" stroked="f">
                <v:path arrowok="t"/>
                <v:fill type="solid"/>
              </v:shape>
              <v:shape style="position:absolute;left:10181;top:4834;width:277;height:312" coordorigin="10181,4834" coordsize="277,312" path="m10450,4908l10435,4909,10405,4909,10405,5092,10455,5092,10455,4929,10456,4922,10458,4916,10458,4909,10450,4908xe" filled="t" fillcolor="#000000" stroked="f">
                <v:path arrowok="t"/>
                <v:fill type="solid"/>
              </v:shape>
            </v:group>
            <v:group style="position:absolute;left:10518;top:4828;width:332;height:327" coordorigin="10518,4828" coordsize="332,327">
              <v:shape style="position:absolute;left:10518;top:4828;width:332;height:327" coordorigin="10518,4828" coordsize="332,327" path="m10619,5113l10627,5134,10632,5152,10660,5155,10680,5154,10694,5151,10707,5145,10711,5135,10710,5118,10710,5114,10637,5114,10619,5113xe" filled="t" fillcolor="#000000" stroked="f">
                <v:path arrowok="t"/>
                <v:fill type="solid"/>
              </v:shape>
              <v:shape style="position:absolute;left:10518;top:4828;width:332;height:327" coordorigin="10518,4828" coordsize="332,327" path="m10758,4996l10710,4996,10719,5013,10763,5079,10806,5123,10813,5122,10819,5116,10825,5108,10838,5093,10846,5083,10849,5079,10829,5066,10780,5025,10758,4997,10758,4996xe" filled="t" fillcolor="#000000" stroked="f">
                <v:path arrowok="t"/>
                <v:fill type="solid"/>
              </v:shape>
              <v:shape style="position:absolute;left:10518;top:4828;width:332;height:327" coordorigin="10518,4828" coordsize="332,327" path="m10703,4828l10661,4828,10661,5100,10662,5106,10659,5110,10654,5112,10649,5114,10637,5114,10710,5114,10710,4996,10758,4996,10764,4979,10778,4964,10802,4945,10809,4940,10736,4940,10726,4923,10719,4904,10713,4885,10710,4857,10710,4852,10711,4847,10712,4841,10713,4837,10713,4834,10713,4833,10714,4830,10703,4828xe" filled="t" fillcolor="#000000" stroked="f">
                <v:path arrowok="t"/>
                <v:fill type="solid"/>
              </v:shape>
              <v:shape style="position:absolute;left:10518;top:4828;width:332;height:327" coordorigin="10518,4828" coordsize="332,327" path="m10526,4912l10526,4953,10604,4953,10598,4974,10572,5031,10518,5088,10532,5102,10598,5068,10631,5018,10650,4942,10651,4922,10526,4912xe" filled="t" fillcolor="#000000" stroked="f">
                <v:path arrowok="t"/>
                <v:fill type="solid"/>
              </v:shape>
              <v:shape style="position:absolute;left:10518;top:4828;width:332;height:327" coordorigin="10518,4828" coordsize="332,327" path="m10785,4885l10782,4888,10777,4894,10763,4912,10749,4927,10736,4940,10809,4940,10813,4936,10816,4934,10818,4933,10821,4932,10829,4928,10831,4923,10825,4916,10805,4896,10791,4886,10785,4885xe" filled="t" fillcolor="#000000" stroked="f">
                <v:path arrowok="t"/>
                <v:fill type="solid"/>
              </v:shape>
            </v:group>
            <v:group style="position:absolute;left:10877;top:4830;width:314;height:325" coordorigin="10877,4830" coordsize="314,325">
              <v:shape style="position:absolute;left:10877;top:4830;width:314;height:325" coordorigin="10877,4830" coordsize="314,325" path="m10975,5052l10923,5052,10931,5155,10975,5155,10975,5052xe" filled="t" fillcolor="#000000" stroked="f">
                <v:path arrowok="t"/>
                <v:fill type="solid"/>
              </v:shape>
              <v:shape style="position:absolute;left:10877;top:4830;width:314;height:325" coordorigin="10877,4830" coordsize="314,325" path="m11190,5135l11142,5135,11142,5153,11190,5153,11190,5135xe" filled="t" fillcolor="#000000" stroked="f">
                <v:path arrowok="t"/>
                <v:fill type="solid"/>
              </v:shape>
              <v:shape style="position:absolute;left:10877;top:4830;width:314;height:325" coordorigin="10877,4830" coordsize="314,325" path="m11190,4974l11142,4974,11142,5018,11024,5018,11024,5152,11068,5152,11068,5135,11190,5135,11190,5101,11068,5101,11068,5055,11190,5055,11190,4974xe" filled="t" fillcolor="#000000" stroked="f">
                <v:path arrowok="t"/>
                <v:fill type="solid"/>
              </v:shape>
              <v:shape style="position:absolute;left:10877;top:4830;width:314;height:325" coordorigin="10877,4830" coordsize="314,325" path="m11190,5055l11142,5055,11142,5101,11190,5101,11190,5055xe" filled="t" fillcolor="#000000" stroked="f">
                <v:path arrowok="t"/>
                <v:fill type="solid"/>
              </v:shape>
              <v:shape style="position:absolute;left:10877;top:4830;width:314;height:325" coordorigin="10877,4830" coordsize="314,325" path="m10975,4938l10928,4938,10922,4958,10915,4977,10907,4996,10898,5013,10888,5030,10877,5047,10885,5064,10898,5080,10911,5069,10923,5052,10975,5052,10975,5003,11024,5003,11015,4986,11005,4969,10975,4969,10975,4938xe" filled="t" fillcolor="#000000" stroked="f">
                <v:path arrowok="t"/>
                <v:fill type="solid"/>
              </v:shape>
              <v:shape style="position:absolute;left:10877;top:4830;width:314;height:325" coordorigin="10877,4830" coordsize="314,325" path="m11190,4855l11024,4855,11024,5003,10975,5003,10978,5008,10981,5014,10986,5023,10992,5033,10995,5039,10996,5040,11024,5018,11068,5018,11068,4974,11190,4974,11190,4938,11068,4938,11068,4892,11190,4892,11190,4855xe" filled="t" fillcolor="#000000" stroked="f">
                <v:path arrowok="t"/>
                <v:fill type="solid"/>
              </v:shape>
              <v:shape style="position:absolute;left:10877;top:4830;width:314;height:325" coordorigin="10877,4830" coordsize="314,325" path="m11005,4968l10975,4969,11005,4969,11005,4968xe" filled="t" fillcolor="#000000" stroked="f">
                <v:path arrowok="t"/>
                <v:fill type="solid"/>
              </v:shape>
              <v:shape style="position:absolute;left:10877;top:4830;width:314;height:325" coordorigin="10877,4830" coordsize="314,325" path="m11016,4901l10881,4901,10881,4938,11016,4938,11016,4901xe" filled="t" fillcolor="#000000" stroked="f">
                <v:path arrowok="t"/>
                <v:fill type="solid"/>
              </v:shape>
              <v:shape style="position:absolute;left:10877;top:4830;width:314;height:325" coordorigin="10877,4830" coordsize="314,325" path="m11190,4892l11142,4892,11142,4938,11190,4938,11190,4892xe" filled="t" fillcolor="#000000" stroked="f">
                <v:path arrowok="t"/>
                <v:fill type="solid"/>
              </v:shape>
              <v:shape style="position:absolute;left:10877;top:4830;width:314;height:325" coordorigin="10877,4830" coordsize="314,325" path="m10967,4830l10931,4830,10931,4901,10975,4901,10975,4859,10976,4851,10978,4842,10979,4839,10979,4836,10979,4835,10978,4832,10967,4830xe" filled="t" fillcolor="#000000" stroked="f">
                <v:path arrowok="t"/>
                <v:fill type="solid"/>
              </v:shape>
            </v:group>
            <v:group style="position:absolute;left:11259;top:4829;width:291;height:323" coordorigin="11259,4829" coordsize="291,323">
              <v:shape style="position:absolute;left:11259;top:4829;width:291;height:323" coordorigin="11259,4829" coordsize="291,323" path="m11295,4877l11259,4877,11259,5152,11303,5152,11303,4902,11303,4892,11305,4886,11306,4885,11307,4883,11307,4882,11305,4878,11295,4877xe" filled="t" fillcolor="#000000" stroked="f">
                <v:path arrowok="t"/>
                <v:fill type="solid"/>
              </v:shape>
              <v:shape style="position:absolute;left:11259;top:4829;width:291;height:323" coordorigin="11259,4829" coordsize="291,323" path="m11549,4851l11375,4851,11375,4891,11503,4891,11503,5106,11499,5110,11493,5111,11461,5111,11471,5127,11475,5148,11503,5151,11523,5149,11536,5145,11546,5132,11549,5108,11549,4851xe" filled="t" fillcolor="#000000" stroked="f">
                <v:path arrowok="t"/>
                <v:fill type="solid"/>
              </v:shape>
              <v:shape style="position:absolute;left:11259;top:4829;width:291;height:323" coordorigin="11259,4829" coordsize="291,323" path="m11473,4923l11331,4923,11331,5096,11372,5096,11372,5069,11473,5069,11473,5035,11372,5035,11372,5013,11473,5013,11473,4982,11372,4982,11372,4959,11473,4959,11473,4923xe" filled="t" fillcolor="#000000" stroked="f">
                <v:path arrowok="t"/>
                <v:fill type="solid"/>
              </v:shape>
              <v:shape style="position:absolute;left:11259;top:4829;width:291;height:323" coordorigin="11259,4829" coordsize="291,323" path="m11473,5069l11427,5069,11427,5092,11473,5092,11473,5069xe" filled="t" fillcolor="#000000" stroked="f">
                <v:path arrowok="t"/>
                <v:fill type="solid"/>
              </v:shape>
              <v:shape style="position:absolute;left:11259;top:4829;width:291;height:323" coordorigin="11259,4829" coordsize="291,323" path="m11473,5013l11427,5013,11427,5035,11473,5035,11473,5013xe" filled="t" fillcolor="#000000" stroked="f">
                <v:path arrowok="t"/>
                <v:fill type="solid"/>
              </v:shape>
              <v:shape style="position:absolute;left:11259;top:4829;width:291;height:323" coordorigin="11259,4829" coordsize="291,323" path="m11473,4959l11427,4959,11427,4982,11473,4982,11473,4959xe" filled="t" fillcolor="#000000" stroked="f">
                <v:path arrowok="t"/>
                <v:fill type="solid"/>
              </v:shape>
              <v:shape style="position:absolute;left:11259;top:4829;width:291;height:323" coordorigin="11259,4829" coordsize="291,323" path="m11345,4829l11298,4841,11304,4854,11312,4871,11320,4895,11365,4885,11360,4868,11354,4850,11345,4829xe" filled="t" fillcolor="#000000" stroked="f">
                <v:path arrowok="t"/>
                <v:fill type="solid"/>
              </v:shape>
            </v:group>
            <v:group style="position:absolute;left:11646;top:5061;width:54;height:108" coordorigin="11646,5061" coordsize="54,108">
              <v:shape style="position:absolute;left:11646;top:5061;width:54;height:108" coordorigin="11646,5061" coordsize="54,108" path="m11700,5061l11646,5061,11646,5118,11669,5118,11669,5134,11662,5143,11650,5146,11650,5169,11673,5164,11689,5152,11698,5132,11700,5061xe" filled="t" fillcolor="#000000" stroked="f">
                <v:path arrowok="t"/>
                <v:fill type="solid"/>
              </v:shape>
              <v:shape style="position:absolute;left:11960;top:4826;width:1553;height:343" type="#_x0000_t75">
                <v:imagedata r:id="rId24" o:title=""/>
              </v:shape>
              <v:shape style="position:absolute;left:13778;top:4823;width:4079;height:347" type="#_x0000_t75">
                <v:imagedata r:id="rId25" o:title=""/>
              </v:shape>
              <v:shape style="position:absolute;left:18163;top:4824;width:2461;height:336" type="#_x0000_t75">
                <v:imagedata r:id="rId26" o:title=""/>
              </v:shape>
              <v:shape style="position:absolute;left:20837;top:4823;width:1769;height:338" type="#_x0000_t75">
                <v:imagedata r:id="rId27" o:title=""/>
              </v:shape>
              <v:shape style="position:absolute;left:22826;top:4823;width:2859;height:337" type="#_x0000_t75">
                <v:imagedata r:id="rId28" o:title=""/>
              </v:shape>
            </v:group>
            <v:group style="position:absolute;left:25768;top:5086;width:247;height:2" coordorigin="25768,5086" coordsize="247,2">
              <v:shape style="position:absolute;left:25768;top:5086;width:247;height:2" coordorigin="25768,5086" coordsize="247,0" path="m25768,5086l26015,5086e" filled="f" stroked="t" strokeweight="2.0pt" strokecolor="#000000">
                <v:path arrowok="t"/>
              </v:shape>
            </v:group>
            <v:group style="position:absolute;left:25791;top:4911;width:2;height:245" coordorigin="25791,4911" coordsize="2,245">
              <v:shape style="position:absolute;left:25791;top:4911;width:2;height:245" coordorigin="25791,4911" coordsize="0,245" path="m25791,4911l25791,5157e" filled="f" stroked="t" strokeweight="2.442842pt" strokecolor="#000000">
                <v:path arrowok="t"/>
              </v:shape>
            </v:group>
            <v:group style="position:absolute;left:25768;top:4891;width:247;height:2" coordorigin="25768,4891" coordsize="247,2">
              <v:shape style="position:absolute;left:25768;top:4891;width:247;height:2" coordorigin="25768,4891" coordsize="247,0" path="m25768,4891l26015,4891e" filled="f" stroked="t" strokeweight="2.1pt" strokecolor="#000000">
                <v:path arrowok="t"/>
              </v:shape>
            </v:group>
            <v:group style="position:absolute;left:25990;top:4912;width:2;height:245" coordorigin="25990,4912" coordsize="2,245">
              <v:shape style="position:absolute;left:25990;top:4912;width:2;height:245" coordorigin="25990,4912" coordsize="0,245" path="m25990,4912l25990,5157e" filled="f" stroked="t" strokeweight="2.585045pt" strokecolor="#000000">
                <v:path arrowok="t"/>
              </v:shape>
            </v:group>
            <v:group style="position:absolute;left:26134;top:4960;width:50;height:211" coordorigin="26134,4960" coordsize="50,211">
              <v:shape style="position:absolute;left:26134;top:4960;width:50;height:211" coordorigin="26134,4960" coordsize="50,211" path="m26184,4960l26136,4960,26136,5010,26184,5010,26184,4960xe" filled="t" fillcolor="#000000" stroked="f">
                <v:path arrowok="t"/>
                <v:fill type="solid"/>
              </v:shape>
              <v:shape style="position:absolute;left:26134;top:4960;width:50;height:211" coordorigin="26134,4960" coordsize="50,211" path="m26184,5071l26136,5071,26136,5121,26154,5121,26153,5137,26147,5146,26134,5149,26134,5172,26154,5166,26170,5154,26179,5135,26184,5071xe" filled="t" fillcolor="#000000" stroked="f">
                <v:path arrowok="t"/>
                <v:fill type="solid"/>
              </v:shape>
            </v:group>
            <v:group style="position:absolute;left:26553;top:4838;width:323;height:314" coordorigin="26553,4838" coordsize="323,314">
              <v:shape style="position:absolute;left:26553;top:4838;width:323;height:314" coordorigin="26553,4838" coordsize="323,314" path="m26872,5115l26758,5115,26776,5125,26794,5133,26812,5140,26831,5147,26851,5152,26864,5134,26876,5118,26872,5115xe" filled="t" fillcolor="#000000" stroked="f">
                <v:path arrowok="t"/>
                <v:fill type="solid"/>
              </v:shape>
              <v:shape style="position:absolute;left:26553;top:4838;width:323;height:314" coordorigin="26553,4838" coordsize="323,314" path="m26838,4973l26679,4973,26679,5004,26689,5004,26694,5024,26701,5043,26709,5061,26719,5078,26703,5090,26686,5100,26667,5107,26647,5112,26656,5129,26664,5148,26681,5147,26700,5142,26718,5135,26738,5126,26758,5115,26872,5115,26861,5108,26844,5099,26825,5091,26805,5083,26812,5066,26818,5048,26821,5040,26766,5040,26749,5030,26738,5012,26780,5003,26832,5003,26835,4990,26838,4973xe" filled="t" fillcolor="#000000" stroked="f">
                <v:path arrowok="t"/>
                <v:fill type="solid"/>
              </v:shape>
              <v:shape style="position:absolute;left:26553;top:4838;width:323;height:314" coordorigin="26553,4838" coordsize="323,314" path="m26638,4933l26553,4933,26553,4972,26594,4972,26594,5052,26595,5061,26594,5069,26591,5077,26588,5085,26582,5092,26576,5098,26575,5099,26574,5099,26580,5110,26591,5127,26608,5142,26617,5137,26625,5126,26635,5114,26648,5100,26663,5083,26679,5065,26680,5045,26638,5045,26638,4933xe" filled="t" fillcolor="#000000" stroked="f">
                <v:path arrowok="t"/>
                <v:fill type="solid"/>
              </v:shape>
              <v:shape style="position:absolute;left:26553;top:4838;width:323;height:314" coordorigin="26553,4838" coordsize="323,314" path="m26669,5010l26666,5014,26659,5021,26649,5034,26642,5042,26638,5045,26680,5045,26680,5045,26676,5027,26669,5010xe" filled="t" fillcolor="#000000" stroked="f">
                <v:path arrowok="t"/>
                <v:fill type="solid"/>
              </v:shape>
              <v:shape style="position:absolute;left:26553;top:4838;width:323;height:314" coordorigin="26553,4838" coordsize="323,314" path="m26832,5003l26780,5003,26774,5022,26766,5040,26821,5040,26825,5030,26830,5010,26832,5003xe" filled="t" fillcolor="#000000" stroked="f">
                <v:path arrowok="t"/>
                <v:fill type="solid"/>
              </v:shape>
              <v:shape style="position:absolute;left:26553;top:4838;width:323;height:314" coordorigin="26553,4838" coordsize="323,314" path="m26820,4838l26692,4838,26692,4884,26689,4904,26679,4921,26662,4933,26662,4957,26667,4973,26672,4978,26673,4977,26672,4977,26677,4974,26679,4973,26838,4973,26839,4968,26694,4966,26714,4954,26727,4941,26734,4925,26737,4905,26738,4875,26820,4875,26820,4838xe" filled="t" fillcolor="#000000" stroked="f">
                <v:path arrowok="t"/>
                <v:fill type="solid"/>
              </v:shape>
              <v:shape style="position:absolute;left:26553;top:4838;width:323;height:314" coordorigin="26553,4838" coordsize="323,314" path="m26820,4875l26774,4875,26774,4942,26777,4949,26786,4955,26797,4956,26871,4956,26872,4933,26876,4915,26853,4912,26824,4912,26818,4906,26820,4892,26820,4875xe" filled="t" fillcolor="#000000" stroked="f">
                <v:path arrowok="t"/>
                <v:fill type="solid"/>
              </v:shape>
              <v:shape style="position:absolute;left:26553;top:4838;width:323;height:314" coordorigin="26553,4838" coordsize="323,314" path="m26837,4911l26824,4912,26853,4912,26837,4911xe" filled="t" fillcolor="#000000" stroked="f">
                <v:path arrowok="t"/>
                <v:fill type="solid"/>
              </v:shape>
              <v:shape style="position:absolute;left:26553;top:4838;width:323;height:314" coordorigin="26553,4838" coordsize="323,314" path="m26639,4843l26584,4844,26592,4861,26598,4880,26604,4899,26655,4902,26650,4881,26645,4861,26639,4843xe" filled="t" fillcolor="#000000" stroked="f">
                <v:path arrowok="t"/>
                <v:fill type="solid"/>
              </v:shape>
            </v:group>
            <v:group style="position:absolute;left:26916;top:4827;width:328;height:333" coordorigin="26916,4827" coordsize="328,333">
              <v:shape style="position:absolute;left:26916;top:4827;width:328;height:333" coordorigin="26916,4827" coordsize="328,333" path="m27156,4827l27116,4827,27116,4940,27038,4940,27038,4982,27116,4982,27116,5160,27165,5160,27165,4980,27244,4980,27244,4939,27165,4939,27165,4852,27166,4847,27167,4842,27169,4839,27170,4835,27169,4833,27168,4829,27156,4827xe" filled="t" fillcolor="#000000" stroked="f">
                <v:path arrowok="t"/>
                <v:fill type="solid"/>
              </v:shape>
              <v:shape style="position:absolute;left:26916;top:4827;width:328;height:333" coordorigin="26916,4827" coordsize="328,333" path="m27017,4936l26916,4936,26916,4977,26972,4977,26972,5083,26967,5089,26959,5098,26957,5101,26956,5102,26964,5118,26975,5136,26981,5145,26983,5145,26984,5143,26998,5132,27012,5120,27027,5107,27043,5094,27060,5081,27063,5059,27063,5057,27022,5057,27017,4936xe" filled="t" fillcolor="#000000" stroked="f">
                <v:path arrowok="t"/>
                <v:fill type="solid"/>
              </v:shape>
              <v:shape style="position:absolute;left:26916;top:4827;width:328;height:333" coordorigin="26916,4827" coordsize="328,333" path="m27061,5041l27039,5048,27022,5057,27063,5057,27061,5041xe" filled="t" fillcolor="#000000" stroked="f">
                <v:path arrowok="t"/>
                <v:fill type="solid"/>
              </v:shape>
              <v:shape style="position:absolute;left:26916;top:4827;width:328;height:333" coordorigin="26916,4827" coordsize="328,333" path="m27002,4840l26953,4852,26969,4873,26981,4891,26990,4905,27035,4892,27025,4873,27014,4856,27002,4840xe" filled="t" fillcolor="#000000" stroked="f">
                <v:path arrowok="t"/>
                <v:fill type="solid"/>
              </v:shape>
            </v:group>
            <v:group style="position:absolute;left:27277;top:4842;width:314;height:308" coordorigin="27277,4842" coordsize="314,308">
              <v:shape style="position:absolute;left:27277;top:4842;width:314;height:308" coordorigin="27277,4842" coordsize="314,308" path="m27590,5116l27291,5116,27291,5150,27590,5150,27590,5116xe" filled="t" fillcolor="#000000" stroked="f">
                <v:path arrowok="t"/>
                <v:fill type="solid"/>
              </v:shape>
              <v:shape style="position:absolute;left:27277;top:4842;width:314;height:308" coordorigin="27277,4842" coordsize="314,308" path="m27463,5104l27417,5104,27417,5116,27463,5116,27463,5104xe" filled="t" fillcolor="#000000" stroked="f">
                <v:path arrowok="t"/>
                <v:fill type="solid"/>
              </v:shape>
              <v:shape style="position:absolute;left:27277;top:4842;width:314;height:308" coordorigin="27277,4842" coordsize="314,308" path="m27563,5071l27321,5071,27321,5104,27563,5104,27563,5071xe" filled="t" fillcolor="#000000" stroked="f">
                <v:path arrowok="t"/>
                <v:fill type="solid"/>
              </v:shape>
              <v:shape style="position:absolute;left:27277;top:4842;width:314;height:308" coordorigin="27277,4842" coordsize="314,308" path="m27463,5058l27417,5058,27417,5071,27463,5071,27463,5058xe" filled="t" fillcolor="#000000" stroked="f">
                <v:path arrowok="t"/>
                <v:fill type="solid"/>
              </v:shape>
              <v:shape style="position:absolute;left:27277;top:4842;width:314;height:308" coordorigin="27277,4842" coordsize="314,308" path="m27562,4938l27322,4938,27322,5058,27562,5058,27562,5026,27363,5026,27363,5013,27562,5013,27562,4983,27363,4983,27363,4970,27562,4970,27562,4938xe" filled="t" fillcolor="#000000" stroked="f">
                <v:path arrowok="t"/>
                <v:fill type="solid"/>
              </v:shape>
              <v:shape style="position:absolute;left:27277;top:4842;width:314;height:308" coordorigin="27277,4842" coordsize="314,308" path="m27463,5013l27417,5013,27417,5026,27463,5026,27463,5013xe" filled="t" fillcolor="#000000" stroked="f">
                <v:path arrowok="t"/>
                <v:fill type="solid"/>
              </v:shape>
              <v:shape style="position:absolute;left:27277;top:4842;width:314;height:308" coordorigin="27277,4842" coordsize="314,308" path="m27562,5013l27515,5013,27515,5026,27562,5026,27562,5013xe" filled="t" fillcolor="#000000" stroked="f">
                <v:path arrowok="t"/>
                <v:fill type="solid"/>
              </v:shape>
              <v:shape style="position:absolute;left:27277;top:4842;width:314;height:308" coordorigin="27277,4842" coordsize="314,308" path="m27463,4970l27417,4970,27417,4983,27463,4983,27463,4970xe" filled="t" fillcolor="#000000" stroked="f">
                <v:path arrowok="t"/>
                <v:fill type="solid"/>
              </v:shape>
              <v:shape style="position:absolute;left:27277;top:4842;width:314;height:308" coordorigin="27277,4842" coordsize="314,308" path="m27562,4970l27515,4970,27515,4983,27562,4983,27562,4970xe" filled="t" fillcolor="#000000" stroked="f">
                <v:path arrowok="t"/>
                <v:fill type="solid"/>
              </v:shape>
              <v:shape style="position:absolute;left:27277;top:4842;width:314;height:308" coordorigin="27277,4842" coordsize="314,308" path="m27463,4926l27417,4926,27417,4938,27463,4938,27463,4926xe" filled="t" fillcolor="#000000" stroked="f">
                <v:path arrowok="t"/>
                <v:fill type="solid"/>
              </v:shape>
              <v:shape style="position:absolute;left:27277;top:4842;width:314;height:308" coordorigin="27277,4842" coordsize="314,308" path="m27606,4892l27277,4892,27277,4926,27606,4926,27606,4892xe" filled="t" fillcolor="#000000" stroked="f">
                <v:path arrowok="t"/>
                <v:fill type="solid"/>
              </v:shape>
              <v:shape style="position:absolute;left:27277;top:4842;width:314;height:308" coordorigin="27277,4842" coordsize="314,308" path="m27463,4879l27415,4879,27417,4892,27463,4892,27463,4879xe" filled="t" fillcolor="#000000" stroked="f">
                <v:path arrowok="t"/>
                <v:fill type="solid"/>
              </v:shape>
              <v:shape style="position:absolute;left:27277;top:4842;width:314;height:308" coordorigin="27277,4842" coordsize="314,308" path="m27499,4842l27480,4842,27314,4845,27308,4856,27313,4868,27316,4882,27326,4882,27338,4882,27353,4881,27400,4880,27415,4879,27463,4879,27463,4877,27548,4872,27563,4871,27570,4871,27572,4871,27567,4861,27553,4843,27535,4842,27517,4842,27499,4842xe" filled="t" fillcolor="#000000" stroked="f">
                <v:path arrowok="t"/>
                <v:fill type="solid"/>
              </v:shape>
            </v:group>
            <v:group style="position:absolute;left:27639;top:4825;width:333;height:331" coordorigin="27639,4825" coordsize="333,331">
              <v:shape style="position:absolute;left:27639;top:4825;width:333;height:331" coordorigin="27639,4825" coordsize="333,331" path="m27914,4933l27697,4933,27697,5057,27914,5057,27914,5017,27743,5017,27743,4972,27914,4972,27914,4933xe" filled="t" fillcolor="#000000" stroked="f">
                <v:path arrowok="t"/>
                <v:fill type="solid"/>
              </v:shape>
              <v:shape style="position:absolute;left:27639;top:4825;width:333;height:331" coordorigin="27639,4825" coordsize="333,331" path="m27914,4972l27864,4972,27864,5017,27914,5017,27914,4972xe" filled="t" fillcolor="#000000" stroked="f">
                <v:path arrowok="t"/>
                <v:fill type="solid"/>
              </v:shape>
              <v:shape style="position:absolute;left:27639;top:4825;width:333;height:331" coordorigin="27639,4825" coordsize="333,331" path="m27776,4825l27776,4933,27824,4933,27824,4906,27946,4906,27946,4865,27826,4865,27826,4847,27826,4843,27827,4838,27828,4834,27829,4832,27829,4831,27823,4827,27797,4825,27776,4825xe" filled="t" fillcolor="#000000" stroked="f">
                <v:path arrowok="t"/>
                <v:fill type="solid"/>
              </v:shape>
              <v:shape style="position:absolute;left:27639;top:4825;width:333;height:331" coordorigin="27639,4825" coordsize="333,331" path="m27809,5079l27814,5094,27820,5113,27827,5136,27828,5143,27829,5147,27830,5150,27878,5142,27873,5124,27867,5106,27861,5086,27809,5079xe" filled="t" fillcolor="#000000" stroked="f">
                <v:path arrowok="t"/>
                <v:fill type="solid"/>
              </v:shape>
              <v:shape style="position:absolute;left:27639;top:4825;width:333;height:331" coordorigin="27639,4825" coordsize="333,331" path="m27925,5064l27878,5082,27880,5085,27883,5089,27895,5107,27907,5124,27916,5141,27972,5129,27960,5110,27948,5092,27937,5077,27925,5064xe" filled="t" fillcolor="#000000" stroked="f">
                <v:path arrowok="t"/>
                <v:fill type="solid"/>
              </v:shape>
              <v:shape style="position:absolute;left:27639;top:4825;width:333;height:331" coordorigin="27639,4825" coordsize="333,331" path="m27677,5068l27670,5085,27661,5103,27651,5120,27639,5138,27685,5156,27694,5141,27702,5124,27711,5105,27720,5084,27677,5068xe" filled="t" fillcolor="#000000" stroked="f">
                <v:path arrowok="t"/>
                <v:fill type="solid"/>
              </v:shape>
              <v:shape style="position:absolute;left:27639;top:4825;width:333;height:331" coordorigin="27639,4825" coordsize="333,331" path="m27736,5078l27742,5099,27746,5119,27749,5138,27799,5145,27796,5125,27792,5106,27787,5086,27736,5078xe" filled="t" fillcolor="#000000" stroked="f">
                <v:path arrowok="t"/>
                <v:fill type="solid"/>
              </v:shape>
              <v:shape style="position:absolute;left:1807;top:5472;width:6989;height:350" type="#_x0000_t75">
                <v:imagedata r:id="rId29" o:title=""/>
              </v:shape>
              <v:shape style="position:absolute;left:9053;top:5473;width:6986;height:349" type="#_x0000_t75">
                <v:imagedata r:id="rId30" o:title=""/>
              </v:shape>
            </v:group>
            <v:group style="position:absolute;left:16304;top:5480;width:333;height:322" coordorigin="16304,5480" coordsize="333,322">
              <v:shape style="position:absolute;left:16304;top:5480;width:333;height:322" coordorigin="16304,5480" coordsize="333,322" path="m16630,5768l16307,5768,16307,5802,16630,5802,16630,5768xe" filled="t" fillcolor="#000000" stroked="f">
                <v:path arrowok="t"/>
                <v:fill type="solid"/>
              </v:shape>
              <v:shape style="position:absolute;left:16304;top:5480;width:333;height:322" coordorigin="16304,5480" coordsize="333,322" path="m16407,5716l16368,5716,16368,5768,16412,5768,16412,5735,16413,5729,16415,5723,16415,5718,16412,5717,16407,5716xe" filled="t" fillcolor="#000000" stroked="f">
                <v:path arrowok="t"/>
                <v:fill type="solid"/>
              </v:shape>
              <v:shape style="position:absolute;left:16304;top:5480;width:333;height:322" coordorigin="16304,5480" coordsize="333,322" path="m16496,5706l16451,5706,16451,5768,16496,5768,16496,5751,16593,5751,16593,5720,16496,5720,16496,5706xe" filled="t" fillcolor="#000000" stroked="f">
                <v:path arrowok="t"/>
                <v:fill type="solid"/>
              </v:shape>
              <v:shape style="position:absolute;left:16304;top:5480;width:333;height:322" coordorigin="16304,5480" coordsize="333,322" path="m16421,5624l16349,5624,16338,5636,16323,5649,16304,5662,16313,5677,16323,5685,16327,5689,16327,5706,16608,5706,16608,5680,16612,5680,16615,5673,16421,5673,16421,5672,16350,5672,16365,5659,16379,5644,16468,5644,16467,5643,16462,5638,16421,5638,16421,5624xe" filled="t" fillcolor="#000000" stroked="f">
                <v:path arrowok="t"/>
                <v:fill type="solid"/>
              </v:shape>
              <v:shape style="position:absolute;left:16304;top:5480;width:333;height:322" coordorigin="16304,5480" coordsize="333,322" path="m16612,5680l16608,5680,16611,5682,16612,5680xe" filled="t" fillcolor="#000000" stroked="f">
                <v:path arrowok="t"/>
                <v:fill type="solid"/>
              </v:shape>
              <v:shape style="position:absolute;left:16304;top:5480;width:333;height:322" coordorigin="16304,5480" coordsize="333,322" path="m16470,5646l16421,5646,16446,5673,16461,5673,16478,5655,16470,5646xe" filled="t" fillcolor="#000000" stroked="f">
                <v:path arrowok="t"/>
                <v:fill type="solid"/>
              </v:shape>
              <v:shape style="position:absolute;left:16304;top:5480;width:333;height:322" coordorigin="16304,5480" coordsize="333,322" path="m16601,5601l16513,5601,16514,5602,16515,5603,16516,5605,16522,5611,16525,5616,16527,5621,16512,5631,16494,5640,16477,5647,16478,5649,16479,5650,16486,5659,16490,5667,16492,5673,16513,5673,16529,5664,16546,5653,16626,5653,16629,5648,16633,5641,16634,5640,16637,5635,16620,5631,16601,5622,16601,5601xe" filled="t" fillcolor="#000000" stroked="f">
                <v:path arrowok="t"/>
                <v:fill type="solid"/>
              </v:shape>
              <v:shape style="position:absolute;left:16304;top:5480;width:333;height:322" coordorigin="16304,5480" coordsize="333,322" path="m16626,5653l16546,5653,16566,5656,16583,5665,16589,5669,16591,5670,16595,5673,16615,5673,16618,5668,16626,5653xe" filled="t" fillcolor="#000000" stroked="f">
                <v:path arrowok="t"/>
                <v:fill type="solid"/>
              </v:shape>
              <v:shape style="position:absolute;left:16304;top:5480;width:333;height:322" coordorigin="16304,5480" coordsize="333,322" path="m16468,5644l16379,5644,16381,5672,16421,5672,16421,5646,16470,5646,16468,5644xe" filled="t" fillcolor="#000000" stroked="f">
                <v:path arrowok="t"/>
                <v:fill type="solid"/>
              </v:shape>
              <v:shape style="position:absolute;left:16304;top:5480;width:333;height:322" coordorigin="16304,5480" coordsize="333,322" path="m16421,5538l16381,5538,16381,5551,16323,5551,16323,5624,16438,5624,16421,5638,16462,5638,16451,5627,16478,5624,16478,5597,16602,5597,16602,5594,16363,5594,16363,5580,16549,5580,16543,5572,16484,5572,16478,5550,16421,5550,16421,5538xe" filled="t" fillcolor="#000000" stroked="f">
                <v:path arrowok="t"/>
                <v:fill type="solid"/>
              </v:shape>
              <v:shape style="position:absolute;left:16304;top:5480;width:333;height:322" coordorigin="16304,5480" coordsize="333,322" path="m16602,5597l16478,5597,16505,5612,16513,5601,16601,5601,16602,5598,16602,5597xe" filled="t" fillcolor="#000000" stroked="f">
                <v:path arrowok="t"/>
                <v:fill type="solid"/>
              </v:shape>
              <v:shape style="position:absolute;left:16304;top:5480;width:333;height:322" coordorigin="16304,5480" coordsize="333,322" path="m16421,5580l16381,5580,16381,5594,16421,5594,16421,5580xe" filled="t" fillcolor="#000000" stroked="f">
                <v:path arrowok="t"/>
                <v:fill type="solid"/>
              </v:shape>
              <v:shape style="position:absolute;left:16304;top:5480;width:333;height:322" coordorigin="16304,5480" coordsize="333,322" path="m16549,5580l16437,5580,16437,5594,16602,5594,16603,5588,16556,5588,16549,5580xe" filled="t" fillcolor="#000000" stroked="f">
                <v:path arrowok="t"/>
                <v:fill type="solid"/>
              </v:shape>
              <v:shape style="position:absolute;left:16304;top:5480;width:333;height:322" coordorigin="16304,5480" coordsize="333,322" path="m16631,5550l16567,5550,16562,5570,16556,5588,16603,5588,16604,5577,16607,5560,16631,5550xe" filled="t" fillcolor="#000000" stroked="f">
                <v:path arrowok="t"/>
                <v:fill type="solid"/>
              </v:shape>
              <v:shape style="position:absolute;left:16304;top:5480;width:333;height:322" coordorigin="16304,5480" coordsize="333,322" path="m16529,5480l16518,5500,16508,5519,16500,5538,16492,5555,16484,5572,16543,5572,16542,5571,16534,5554,16567,5550,16631,5550,16631,5514,16550,5514,16553,5506,16556,5498,16560,5492,16561,5488,16561,5485,16561,5484,16553,5483,16529,5480xe" filled="t" fillcolor="#000000" stroked="f">
                <v:path arrowok="t"/>
                <v:fill type="solid"/>
              </v:shape>
              <v:shape style="position:absolute;left:16304;top:5480;width:333;height:322" coordorigin="16304,5480" coordsize="333,322" path="m16486,5507l16309,5507,16309,5538,16486,5538,16486,5507xe" filled="t" fillcolor="#000000" stroked="f">
                <v:path arrowok="t"/>
                <v:fill type="solid"/>
              </v:shape>
              <v:shape style="position:absolute;left:16304;top:5480;width:333;height:322" coordorigin="16304,5480" coordsize="333,322" path="m16418,5480l16378,5480,16378,5507,16422,5507,16422,5497,16423,5492,16425,5487,16425,5482,16423,5481,16418,5480xe" filled="t" fillcolor="#000000" stroked="f">
                <v:path arrowok="t"/>
                <v:fill type="solid"/>
              </v:shape>
            </v:group>
            <v:group style="position:absolute;left:16653;top:5479;width:336;height:331" coordorigin="16653,5479" coordsize="336,331">
              <v:shape style="position:absolute;left:16653;top:5479;width:336;height:331" coordorigin="16653,5479" coordsize="336,331" path="m16888,5741l16843,5741,16843,5809,16888,5809,16888,5741xe" filled="t" fillcolor="#000000" stroked="f">
                <v:path arrowok="t"/>
                <v:fill type="solid"/>
              </v:shape>
              <v:shape style="position:absolute;left:16653;top:5479;width:336;height:331" coordorigin="16653,5479" coordsize="336,331" path="m16753,5655l16702,5655,16702,5808,16746,5807,16746,5741,16785,5741,16789,5737,16793,5731,16796,5727,16987,5727,16977,5713,16975,5710,16756,5710,16753,5655xe" filled="t" fillcolor="#000000" stroked="f">
                <v:path arrowok="t"/>
                <v:fill type="solid"/>
              </v:shape>
              <v:shape style="position:absolute;left:16653;top:5479;width:336;height:331" coordorigin="16653,5479" coordsize="336,331" path="m16785,5741l16746,5741,16747,5742,16748,5743,16749,5744,16760,5752,16766,5758,16769,5763,16772,5759,16783,5744,16785,5741xe" filled="t" fillcolor="#000000" stroked="f">
                <v:path arrowok="t"/>
                <v:fill type="solid"/>
              </v:shape>
              <v:shape style="position:absolute;left:16653;top:5479;width:336;height:331" coordorigin="16653,5479" coordsize="336,331" path="m16987,5727l16937,5727,16949,5744,16961,5759,16976,5744,16989,5729,16987,5727xe" filled="t" fillcolor="#000000" stroked="f">
                <v:path arrowok="t"/>
                <v:fill type="solid"/>
              </v:shape>
              <v:shape style="position:absolute;left:16653;top:5479;width:336;height:331" coordorigin="16653,5479" coordsize="336,331" path="m16937,5727l16796,5727,16796,5741,16937,5741,16937,5727xe" filled="t" fillcolor="#000000" stroked="f">
                <v:path arrowok="t"/>
                <v:fill type="solid"/>
              </v:shape>
              <v:shape style="position:absolute;left:16653;top:5479;width:336;height:331" coordorigin="16653,5479" coordsize="336,331" path="m16985,5547l16765,5547,16765,5585,16820,5585,16814,5605,16790,5660,16756,5710,16975,5710,16970,5703,16812,5703,16822,5686,16831,5668,16839,5649,16888,5649,16888,5636,16930,5636,16926,5628,16918,5609,16911,5589,16985,5585,16985,5547xe" filled="t" fillcolor="#000000" stroked="f">
                <v:path arrowok="t"/>
                <v:fill type="solid"/>
              </v:shape>
              <v:shape style="position:absolute;left:16653;top:5479;width:336;height:331" coordorigin="16653,5479" coordsize="336,331" path="m16888,5649l16839,5649,16843,5703,16888,5703,16888,5649xe" filled="t" fillcolor="#000000" stroked="f">
                <v:path arrowok="t"/>
                <v:fill type="solid"/>
              </v:shape>
              <v:shape style="position:absolute;left:16653;top:5479;width:336;height:331" coordorigin="16653,5479" coordsize="336,331" path="m16930,5636l16888,5636,16895,5656,16903,5674,16913,5691,16888,5703,16970,5703,16965,5697,16954,5680,16944,5663,16935,5646,16930,5636xe" filled="t" fillcolor="#000000" stroked="f">
                <v:path arrowok="t"/>
                <v:fill type="solid"/>
              </v:shape>
              <v:shape style="position:absolute;left:16653;top:5479;width:336;height:331" coordorigin="16653,5479" coordsize="336,331" path="m16722,5479l16708,5541,16675,5614,16653,5645,16666,5662,16676,5678,16687,5679,16694,5669,16702,5655,16753,5655,16746,5565,16749,5558,16753,5547,16758,5534,16766,5512,16772,5495,16773,5491,16772,5490,16769,5489,16722,5479xe" filled="t" fillcolor="#000000" stroked="f">
                <v:path arrowok="t"/>
                <v:fill type="solid"/>
              </v:shape>
              <v:shape style="position:absolute;left:16653;top:5479;width:336;height:331" coordorigin="16653,5479" coordsize="336,331" path="m16886,5479l16843,5479,16843,5547,16888,5547,16888,5495,16889,5491,16891,5487,16891,5482,16892,5480,16886,5479xe" filled="t" fillcolor="#000000" stroked="f">
                <v:path arrowok="t"/>
                <v:fill type="solid"/>
              </v:shape>
            </v:group>
            <v:group style="position:absolute;left:17028;top:5480;width:327;height:320" coordorigin="17028,5480" coordsize="327,320">
              <v:shape style="position:absolute;left:17028;top:5480;width:327;height:320" coordorigin="17028,5480" coordsize="327,320" path="m17118,5680l17073,5680,17073,5748,17065,5759,17039,5760,17045,5778,17051,5798,17077,5800,17096,5797,17113,5782,17118,5764,17118,5680xe" filled="t" fillcolor="#000000" stroked="f">
                <v:path arrowok="t"/>
                <v:fill type="solid"/>
              </v:shape>
              <v:shape style="position:absolute;left:17028;top:5480;width:327;height:320" coordorigin="17028,5480" coordsize="327,320" path="m17350,5772l17178,5772,17193,5780,17210,5788,17229,5794,17250,5798,17341,5799,17347,5779,17350,5772xe" filled="t" fillcolor="#000000" stroked="f">
                <v:path arrowok="t"/>
                <v:fill type="solid"/>
              </v:shape>
              <v:shape style="position:absolute;left:17028;top:5480;width:327;height:320" coordorigin="17028,5480" coordsize="327,320" path="m17166,5677l17149,5736,17129,5771,17124,5781,17133,5789,17153,5799,17166,5790,17178,5772,17350,5772,17355,5761,17351,5758,17297,5758,17288,5748,17226,5748,17211,5736,17201,5718,17201,5714,17203,5710,17206,5704,17209,5694,17210,5692,17193,5686,17180,5682,17171,5679,17166,5677xe" filled="t" fillcolor="#000000" stroked="f">
                <v:path arrowok="t"/>
                <v:fill type="solid"/>
              </v:shape>
              <v:shape style="position:absolute;left:17028;top:5480;width:327;height:320" coordorigin="17028,5480" coordsize="327,320" path="m17350,5758l17341,5758,17351,5758,17350,5758xe" filled="t" fillcolor="#000000" stroked="f">
                <v:path arrowok="t"/>
                <v:fill type="solid"/>
              </v:shape>
              <v:shape style="position:absolute;left:17028;top:5480;width:327;height:320" coordorigin="17028,5480" coordsize="327,320" path="m17270,5668l17226,5668,17226,5748,17288,5748,17270,5726,17332,5726,17332,5690,17270,5690,17270,5668xe" filled="t" fillcolor="#000000" stroked="f">
                <v:path arrowok="t"/>
                <v:fill type="solid"/>
              </v:shape>
              <v:shape style="position:absolute;left:17028;top:5480;width:327;height:320" coordorigin="17028,5480" coordsize="327,320" path="m17117,5585l17073,5585,17073,5636,17048,5646,17031,5651,17028,5660,17034,5685,17035,5688,17037,5697,17073,5680,17118,5680,17118,5662,17144,5650,17351,5650,17351,5631,17148,5631,17148,5625,17148,5624,17117,5624,17117,5585xe" filled="t" fillcolor="#000000" stroked="f">
                <v:path arrowok="t"/>
                <v:fill type="solid"/>
              </v:shape>
              <v:shape style="position:absolute;left:17028;top:5480;width:327;height:320" coordorigin="17028,5480" coordsize="327,320" path="m17351,5650l17144,5650,17144,5668,17351,5668,17351,5650xe" filled="t" fillcolor="#000000" stroked="f">
                <v:path arrowok="t"/>
                <v:fill type="solid"/>
              </v:shape>
              <v:shape style="position:absolute;left:17028;top:5480;width:327;height:320" coordorigin="17028,5480" coordsize="327,320" path="m17147,5611l17117,5624,17148,5624,17147,5619,17147,5615,17147,5611xe" filled="t" fillcolor="#000000" stroked="f">
                <v:path arrowok="t"/>
                <v:fill type="solid"/>
              </v:shape>
              <v:shape style="position:absolute;left:17028;top:5480;width:327;height:320" coordorigin="17028,5480" coordsize="327,320" path="m17328,5489l17166,5489,17166,5618,17328,5618,17328,5584,17210,5584,17210,5570,17328,5570,17328,5538,17210,5538,17210,5526,17328,5526,17328,5489xe" filled="t" fillcolor="#000000" stroked="f">
                <v:path arrowok="t"/>
                <v:fill type="solid"/>
              </v:shape>
              <v:shape style="position:absolute;left:17028;top:5480;width:327;height:320" coordorigin="17028,5480" coordsize="327,320" path="m17152,5546l17032,5546,17032,5585,17152,5585,17152,5546xe" filled="t" fillcolor="#000000" stroked="f">
                <v:path arrowok="t"/>
                <v:fill type="solid"/>
              </v:shape>
              <v:shape style="position:absolute;left:17028;top:5480;width:327;height:320" coordorigin="17028,5480" coordsize="327,320" path="m17328,5570l17281,5570,17281,5584,17328,5584,17328,5570xe" filled="t" fillcolor="#000000" stroked="f">
                <v:path arrowok="t"/>
                <v:fill type="solid"/>
              </v:shape>
              <v:shape style="position:absolute;left:17028;top:5480;width:327;height:320" coordorigin="17028,5480" coordsize="327,320" path="m17110,5480l17073,5480,17073,5546,17117,5546,17117,5501,17117,5496,17118,5490,17118,5486,17117,5484,17115,5483,17113,5481,17110,5480xe" filled="t" fillcolor="#000000" stroked="f">
                <v:path arrowok="t"/>
                <v:fill type="solid"/>
              </v:shape>
              <v:shape style="position:absolute;left:17028;top:5480;width:327;height:320" coordorigin="17028,5480" coordsize="327,320" path="m17328,5526l17281,5526,17281,5538,17328,5538,17328,5526xe" filled="t" fillcolor="#000000" stroked="f">
                <v:path arrowok="t"/>
                <v:fill type="solid"/>
              </v:shape>
            </v:group>
            <v:group style="position:absolute;left:17396;top:5484;width:240;height:324" coordorigin="17396,5484" coordsize="240,324">
              <v:shape style="position:absolute;left:17396;top:5484;width:240;height:324" coordorigin="17396,5484" coordsize="240,324" path="m17633,5650l17586,5650,17586,5808,17633,5808,17633,5650xe" filled="t" fillcolor="#000000" stroked="f">
                <v:path arrowok="t"/>
                <v:fill type="solid"/>
              </v:shape>
              <v:shape style="position:absolute;left:17396;top:5484;width:240;height:324" coordorigin="17396,5484" coordsize="240,324" path="m17532,5650l17484,5650,17484,5662,17483,5679,17445,5743,17404,5771,17415,5786,17429,5801,17453,5788,17474,5774,17517,5729,17533,5679,17532,5650xe" filled="t" fillcolor="#000000" stroked="f">
                <v:path arrowok="t"/>
                <v:fill type="solid"/>
              </v:shape>
              <v:shape style="position:absolute;left:17396;top:5484;width:240;height:324" coordorigin="17396,5484" coordsize="240,324" path="m17713,5611l17396,5611,17396,5650,17713,5650,17713,5611xe" filled="t" fillcolor="#000000" stroked="f">
                <v:path arrowok="t"/>
                <v:fill type="solid"/>
              </v:shape>
              <v:shape style="position:absolute;left:17396;top:5484;width:240;height:324" coordorigin="17396,5484" coordsize="240,324" path="m17532,5552l17467,5552,17484,5611,17532,5611,17532,5552xe" filled="t" fillcolor="#000000" stroked="f">
                <v:path arrowok="t"/>
                <v:fill type="solid"/>
              </v:shape>
              <v:shape style="position:absolute;left:17396;top:5484;width:240;height:324" coordorigin="17396,5484" coordsize="240,324" path="m17626,5484l17586,5484,17586,5611,17633,5611,17633,5508,17634,5500,17636,5493,17636,5486,17626,5484xe" filled="t" fillcolor="#000000" stroked="f">
                <v:path arrowok="t"/>
                <v:fill type="solid"/>
              </v:shape>
              <v:shape style="position:absolute;left:17396;top:5484;width:240;height:324" coordorigin="17396,5484" coordsize="240,324" path="m17557,5488l17557,5488,17557,5489,17541,5495,17466,5513,17421,5518,17422,5534,17429,5555,17447,5555,17467,5552,17532,5552,17532,5541,17553,5538,17572,5534,17575,5533,17575,5533,17573,5525,17568,5513,17561,5496,17559,5492,17558,5490,17558,5489,17557,5488xe" filled="t" fillcolor="#000000" stroked="f">
                <v:path arrowok="t"/>
                <v:fill type="solid"/>
              </v:shape>
              <v:shape style="position:absolute;left:17744;top:5475;width:1552;height:350" type="#_x0000_t75">
                <v:imagedata r:id="rId31" o:title=""/>
              </v:shape>
              <v:shape style="position:absolute;left:19681;top:5476;width:4100;height:335" type="#_x0000_t75">
                <v:imagedata r:id="rId32" o:title=""/>
              </v:shape>
              <v:shape style="position:absolute;left:24015;top:5475;width:2998;height:347" type="#_x0000_t75">
                <v:imagedata r:id="rId33" o:title=""/>
              </v:shape>
            </v:group>
            <v:group style="position:absolute;left:27277;top:5482;width:325;height:324" coordorigin="27277,5482" coordsize="325,324">
              <v:shape style="position:absolute;left:27277;top:5482;width:325;height:324" coordorigin="27277,5482" coordsize="325,324" path="m27577,5665l27421,5665,27421,5805,27465,5805,27465,5790,27577,5790,27577,5753,27465,5753,27465,5702,27577,5702,27577,5665xe" filled="t" fillcolor="#000000" stroked="f">
                <v:path arrowok="t"/>
                <v:fill type="solid"/>
              </v:shape>
              <v:shape style="position:absolute;left:27277;top:5482;width:325;height:324" coordorigin="27277,5482" coordsize="325,324" path="m27577,5790l27529,5790,27529,5805,27577,5805,27577,5790xe" filled="t" fillcolor="#000000" stroked="f">
                <v:path arrowok="t"/>
                <v:fill type="solid"/>
              </v:shape>
              <v:shape style="position:absolute;left:27277;top:5482;width:325;height:324" coordorigin="27277,5482" coordsize="325,324" path="m27406,5716l27327,5731,27277,5738,27279,5755,27285,5776,27288,5782,27292,5781,27301,5780,27362,5765,27399,5757,27404,5732,27406,5716xe" filled="t" fillcolor="#000000" stroked="f">
                <v:path arrowok="t"/>
                <v:fill type="solid"/>
              </v:shape>
              <v:shape style="position:absolute;left:27277;top:5482;width:325;height:324" coordorigin="27277,5482" coordsize="325,324" path="m27577,5702l27529,5702,27529,5753,27577,5753,27577,5702xe" filled="t" fillcolor="#000000" stroked="f">
                <v:path arrowok="t"/>
                <v:fill type="solid"/>
              </v:shape>
              <v:shape style="position:absolute;left:27277;top:5482;width:325;height:324" coordorigin="27277,5482" coordsize="325,324" path="m27388,5617l27330,5617,27320,5642,27306,5658,27291,5666,27286,5669,27287,5674,27288,5680,27291,5697,27293,5706,27294,5707,27309,5704,27326,5701,27345,5699,27367,5696,27391,5694,27401,5677,27406,5659,27358,5659,27361,5653,27367,5645,27376,5633,27388,5617xe" filled="t" fillcolor="#000000" stroked="f">
                <v:path arrowok="t"/>
                <v:fill type="solid"/>
              </v:shape>
              <v:shape style="position:absolute;left:27277;top:5482;width:325;height:324" coordorigin="27277,5482" coordsize="325,324" path="m27404,5652l27399,5653,27390,5655,27364,5658,27358,5659,27406,5659,27406,5658,27404,5652xe" filled="t" fillcolor="#000000" stroked="f">
                <v:path arrowok="t"/>
                <v:fill type="solid"/>
              </v:shape>
              <v:shape style="position:absolute;left:27277;top:5482;width:325;height:324" coordorigin="27277,5482" coordsize="325,324" path="m27589,5607l27410,5607,27410,5642,27589,5642,27589,5607xe" filled="t" fillcolor="#000000" stroked="f">
                <v:path arrowok="t"/>
                <v:fill type="solid"/>
              </v:shape>
              <v:shape style="position:absolute;left:27277;top:5482;width:325;height:324" coordorigin="27277,5482" coordsize="325,324" path="m27358,5487l27339,5513,27312,5552,27302,5565,27293,5574,27287,5578,27286,5579,27284,5580,27282,5581,27281,5581,27281,5582,27287,5606,27290,5619,27291,5621,27310,5618,27330,5617,27388,5617,27404,5596,27415,5582,27415,5581,27338,5581,27348,5563,27358,5546,27368,5528,27378,5512,27383,5502,27376,5495,27358,5487xe" filled="t" fillcolor="#000000" stroked="f">
                <v:path arrowok="t"/>
                <v:fill type="solid"/>
              </v:shape>
              <v:shape style="position:absolute;left:27277;top:5482;width:325;height:324" coordorigin="27277,5482" coordsize="325,324" path="m27521,5568l27475,5568,27475,5607,27521,5607,27521,5568xe" filled="t" fillcolor="#000000" stroked="f">
                <v:path arrowok="t"/>
                <v:fill type="solid"/>
              </v:shape>
              <v:shape style="position:absolute;left:27277;top:5482;width:325;height:324" coordorigin="27277,5482" coordsize="325,324" path="m27379,5547l27378,5547,27377,5549,27376,5553,27372,5563,27368,5572,27363,5581,27415,5581,27417,5568,27602,5568,27602,5557,27399,5557,27379,5547xe" filled="t" fillcolor="#000000" stroked="f">
                <v:path arrowok="t"/>
                <v:fill type="solid"/>
              </v:shape>
              <v:shape style="position:absolute;left:27277;top:5482;width:325;height:324" coordorigin="27277,5482" coordsize="325,324" path="m27602,5530l27399,5530,27399,5557,27602,5557,27602,5530xe" filled="t" fillcolor="#000000" stroked="f">
                <v:path arrowok="t"/>
                <v:fill type="solid"/>
              </v:shape>
              <v:shape style="position:absolute;left:27277;top:5482;width:325;height:324" coordorigin="27277,5482" coordsize="325,324" path="m27514,5482l27475,5482,27475,5530,27521,5530,27521,5502,27521,5496,27522,5490,27523,5487,27523,5485,27522,5484,27522,5484,27519,5483,27514,5482xe" filled="t" fillcolor="#000000" stroked="f">
                <v:path arrowok="t"/>
                <v:fill type="solid"/>
              </v:shape>
            </v:group>
            <v:group style="position:absolute;left:27638;top:5476;width:326;height:335" coordorigin="27638,5476" coordsize="326,335">
              <v:shape style="position:absolute;left:27638;top:5476;width:326;height:335" coordorigin="27638,5476" coordsize="326,335" path="m27777,5476l27776,5476,27769,5493,27761,5510,27712,5570,27659,5609,27638,5620,27649,5635,27665,5654,27666,5655,27667,5656,27682,5647,27698,5635,27892,5635,27892,5626,27959,5626,27964,5618,27947,5609,27937,5602,27739,5602,27754,5588,27768,5574,27781,5559,27794,5544,27864,5544,27855,5534,27842,5517,27829,5499,27830,5498,27831,5496,27831,5494,27835,5491,27837,5488,27836,5487,27828,5485,27806,5481,27779,5476,27777,5476xe" filled="t" fillcolor="#000000" stroked="f">
                <v:path arrowok="t"/>
                <v:fill type="solid"/>
              </v:shape>
              <v:shape style="position:absolute;left:27638;top:5476;width:326;height:335" coordorigin="27638,5476" coordsize="326,335" path="m27959,5626l27892,5626,27910,5636,27928,5645,27946,5653,27954,5635,27959,5626xe" filled="t" fillcolor="#000000" stroked="f">
                <v:path arrowok="t"/>
                <v:fill type="solid"/>
              </v:shape>
              <v:shape style="position:absolute;left:27638;top:5476;width:326;height:335" coordorigin="27638,5476" coordsize="326,335" path="m27892,5635l27698,5635,27714,5641,27892,5641,27892,5635xe" filled="t" fillcolor="#000000" stroked="f">
                <v:path arrowok="t"/>
                <v:fill type="solid"/>
              </v:shape>
              <v:shape style="position:absolute;left:27638;top:5476;width:326;height:335" coordorigin="27638,5476" coordsize="326,335" path="m27864,5544l27794,5544,27813,5559,27829,5574,27843,5587,27855,5598,27739,5602,27937,5602,27931,5599,27915,5588,27899,5576,27884,5564,27869,5550,27864,5544xe" filled="t" fillcolor="#000000" stroked="f">
                <v:path arrowok="t"/>
                <v:fill type="solid"/>
              </v:shape>
              <v:shape style="position:absolute;left:27638;top:5476;width:326;height:335" coordorigin="27638,5476" coordsize="326,335" path="m27914,5797l27864,5797,27864,5811,27914,5811,27914,5797xe" filled="t" fillcolor="#000000" stroked="f">
                <v:path arrowok="t"/>
                <v:fill type="solid"/>
              </v:shape>
              <v:shape style="position:absolute;left:27638;top:5476;width:326;height:335" coordorigin="27638,5476" coordsize="326,335" path="m27914,5670l27697,5670,27697,5809,27742,5809,27742,5797,27914,5797,27914,5761,27742,5761,27742,5710,27914,5710,27914,5670xe" filled="t" fillcolor="#000000" stroked="f">
                <v:path arrowok="t"/>
                <v:fill type="solid"/>
              </v:shape>
              <v:shape style="position:absolute;left:27638;top:5476;width:326;height:335" coordorigin="27638,5476" coordsize="326,335" path="m27914,5710l27864,5710,27864,5761,27914,5761,27914,5710xe" filled="t" fillcolor="#000000" stroked="f">
                <v:path arrowok="t"/>
                <v:fill type="solid"/>
              </v:shape>
              <v:shape style="position:absolute;left:1800;top:6124;width:4824;height:350" type="#_x0000_t75">
                <v:imagedata r:id="rId34" o:title=""/>
              </v:shape>
              <v:shape style="position:absolute;left:6891;top:6125;width:3383;height:341" type="#_x0000_t75">
                <v:imagedata r:id="rId35" o:title=""/>
              </v:shape>
            </v:group>
            <v:group style="position:absolute;left:1805;top:20158;width:384;height:370" coordorigin="1805,20158" coordsize="384,370">
              <v:shape style="position:absolute;left:1805;top:20158;width:384;height:370" coordorigin="1805,20158" coordsize="384,370" path="m2177,20484l2073,20484,2089,20495,2105,20506,2122,20517,2140,20528,2162,20513,2178,20500,2189,20490,2177,20484xe" filled="t" fillcolor="#000000" stroked="f">
                <v:path arrowok="t"/>
                <v:fill type="solid"/>
              </v:shape>
              <v:shape style="position:absolute;left:1805;top:20158;width:384;height:370" coordorigin="1805,20158" coordsize="384,370" path="m2082,20376l2034,20376,2037,20392,2043,20411,2051,20433,2041,20448,2029,20462,2014,20474,1996,20485,1976,20495,1973,20511,1981,20525,2005,20523,2026,20517,2044,20508,2059,20497,2073,20484,2177,20484,2168,20480,2150,20469,2133,20458,2120,20446,2124,20430,2128,20413,2133,20395,2136,20377,2083,20377,2082,20376xe" filled="t" fillcolor="#000000" stroked="f">
                <v:path arrowok="t"/>
                <v:fill type="solid"/>
              </v:shape>
              <v:shape style="position:absolute;left:1805;top:20158;width:384;height:370" coordorigin="1805,20158" coordsize="384,370" path="m1814,20496l1834,20511,1847,20522,1864,20512,1880,20500,1884,20497,1816,20497,1814,20496xe" filled="t" fillcolor="#000000" stroked="f">
                <v:path arrowok="t"/>
                <v:fill type="solid"/>
              </v:shape>
              <v:shape style="position:absolute;left:1805;top:20158;width:384;height:370" coordorigin="1805,20158" coordsize="384,370" path="m1971,20371l1851,20371,1863,20382,1878,20398,1890,20410,1893,20413,1895,20416,1880,20436,1865,20452,1850,20466,1835,20478,1820,20487,1815,20496,1816,20497,1884,20497,1895,20487,1909,20472,1922,20457,1930,20455,1995,20455,2000,20450,1994,20444,1981,20431,1958,20409,1965,20390,1971,20371xe" filled="t" fillcolor="#000000" stroked="f">
                <v:path arrowok="t"/>
                <v:fill type="solid"/>
              </v:shape>
              <v:shape style="position:absolute;left:1805;top:20158;width:384;height:370" coordorigin="1805,20158" coordsize="384,370" path="m1995,20455l1930,20455,1935,20461,1942,20468,1948,20477,1956,20487,1960,20483,1967,20477,1977,20470,1988,20461,1995,20455xe" filled="t" fillcolor="#000000" stroked="f">
                <v:path arrowok="t"/>
                <v:fill type="solid"/>
              </v:shape>
              <v:shape style="position:absolute;left:1805;top:20158;width:384;height:370" coordorigin="1805,20158" coordsize="384,370" path="m2062,20320l2006,20320,2004,20325,2001,20333,1997,20342,1991,20355,1987,20365,1984,20371,2001,20381,2017,20393,2024,20394,2028,20387,2034,20376,2082,20376,2073,20363,2066,20345,2062,20324,2062,20320xe" filled="t" fillcolor="#000000" stroked="f">
                <v:path arrowok="t"/>
                <v:fill type="solid"/>
              </v:shape>
              <v:shape style="position:absolute;left:1805;top:20158;width:384;height:370" coordorigin="1805,20158" coordsize="384,370" path="m1877,20265l1863,20283,1850,20300,1838,20317,1827,20332,1816,20347,1805,20361,1807,20364,1813,20368,1824,20375,1833,20379,1838,20382,1842,20384,1846,20378,1849,20373,1851,20371,1971,20371,1971,20371,1971,20370,1922,20370,1914,20363,1858,20363,1868,20346,1879,20329,1890,20312,1905,20287,1908,20282,1908,20281,1898,20275,1877,20265xe" filled="t" fillcolor="#000000" stroked="f">
                <v:path arrowok="t"/>
                <v:fill type="solid"/>
              </v:shape>
              <v:shape style="position:absolute;left:1805;top:20158;width:384;height:370" coordorigin="1805,20158" coordsize="384,370" path="m2180,20279l2098,20279,2097,20297,2094,20316,2091,20336,2087,20356,2083,20377,2136,20377,2146,20314,2149,20290,2180,20279xe" filled="t" fillcolor="#000000" stroked="f">
                <v:path arrowok="t"/>
                <v:fill type="solid"/>
              </v:shape>
              <v:shape style="position:absolute;left:1805;top:20158;width:384;height:370" coordorigin="1805,20158" coordsize="384,370" path="m1898,20168l1883,20170,1887,20186,1893,20207,1814,20215,1814,20258,1945,20258,1933,20274,1919,20289,1945,20311,1962,20325,1929,20331,1927,20350,1922,20370,1971,20370,1974,20361,1975,20358,1977,20354,1981,20347,1984,20343,1984,20341,1997,20328,2002,20323,2006,20320,2062,20320,2062,20303,2010,20303,2001,20297,1984,20284,1960,20265,2008,20258,2008,20215,1946,20215,1945,20197,1941,20177,1917,20169,1898,20168xe" filled="t" fillcolor="#000000" stroked="f">
                <v:path arrowok="t"/>
                <v:fill type="solid"/>
              </v:shape>
              <v:shape style="position:absolute;left:1805;top:20158;width:384;height:370" coordorigin="1805,20158" coordsize="384,370" path="m1888,20341l1887,20341,1883,20344,1876,20350,1867,20357,1861,20361,1858,20363,1914,20363,1888,20341xe" filled="t" fillcolor="#000000" stroked="f">
                <v:path arrowok="t"/>
                <v:fill type="solid"/>
              </v:shape>
              <v:shape style="position:absolute;left:1805;top:20158;width:384;height:370" coordorigin="1805,20158" coordsize="384,370" path="m2046,20158l2041,20162,2039,20171,2037,20183,2033,20208,2029,20230,2012,20302,2010,20303,2062,20303,2062,20296,2064,20282,2098,20279,2180,20279,2180,20234,2080,20234,2081,20231,2083,20226,2085,20220,2088,20211,2091,20204,2092,20199,2094,20191,2097,20185,2101,20179,2102,20176,2104,20173,2105,20171,2085,20166,2066,20161,2046,20158xe" filled="t" fillcolor="#000000" stroked="f">
                <v:path arrowok="t"/>
                <v:fill type="solid"/>
              </v:shape>
            </v:group>
            <v:group style="position:absolute;left:2230;top:20170;width:370;height:363" coordorigin="2230,20170" coordsize="370,363">
              <v:shape style="position:absolute;left:2230;top:20170;width:370;height:363" coordorigin="2230,20170" coordsize="370,363" path="m2435,20438l2371,20438,2384,20533,2435,20533,2435,20438xe" filled="t" fillcolor="#000000" stroked="f">
                <v:path arrowok="t"/>
                <v:fill type="solid"/>
              </v:shape>
              <v:shape style="position:absolute;left:2230;top:20170;width:370;height:363" coordorigin="2230,20170" coordsize="370,363" path="m2497,20426l2435,20426,2450,20444,2496,20486,2565,20521,2569,20521,2570,20519,2572,20513,2576,20505,2579,20498,2584,20492,2586,20489,2589,20485,2593,20479,2599,20472,2601,20468,2600,20466,2577,20463,2556,20457,2536,20450,2518,20441,2502,20431,2497,20426xe" filled="t" fillcolor="#000000" stroked="f">
                <v:path arrowok="t"/>
                <v:fill type="solid"/>
              </v:shape>
              <v:shape style="position:absolute;left:2230;top:20170;width:370;height:363" coordorigin="2230,20170" coordsize="370,363" path="m2592,20365l2230,20365,2230,20407,2332,20407,2320,20420,2257,20466,2236,20475,2243,20500,2253,20516,2273,20507,2292,20498,2343,20465,2371,20438,2435,20438,2435,20426,2497,20426,2488,20418,2592,20407,2592,20365xe" filled="t" fillcolor="#000000" stroked="f">
                <v:path arrowok="t"/>
                <v:fill type="solid"/>
              </v:shape>
              <v:shape style="position:absolute;left:2230;top:20170;width:370;height:363" coordorigin="2230,20170" coordsize="370,363" path="m2435,20344l2384,20344,2384,20365,2435,20365,2435,20344xe" filled="t" fillcolor="#000000" stroked="f">
                <v:path arrowok="t"/>
                <v:fill type="solid"/>
              </v:shape>
              <v:shape style="position:absolute;left:2230;top:20170;width:370;height:363" coordorigin="2230,20170" coordsize="370,363" path="m2545,20170l2272,20170,2272,20344,2545,20344,2545,20305,2322,20305,2322,20278,2545,20278,2545,20241,2324,20241,2324,20213,2545,20213,2545,20170xe" filled="t" fillcolor="#000000" stroked="f">
                <v:path arrowok="t"/>
                <v:fill type="solid"/>
              </v:shape>
              <v:shape style="position:absolute;left:2230;top:20170;width:370;height:363" coordorigin="2230,20170" coordsize="370,363" path="m2435,20278l2384,20278,2384,20305,2435,20305,2435,20278xe" filled="t" fillcolor="#000000" stroked="f">
                <v:path arrowok="t"/>
                <v:fill type="solid"/>
              </v:shape>
              <v:shape style="position:absolute;left:2230;top:20170;width:370;height:363" coordorigin="2230,20170" coordsize="370,363" path="m2545,20278l2492,20278,2492,20305,2545,20305,2545,20278xe" filled="t" fillcolor="#000000" stroked="f">
                <v:path arrowok="t"/>
                <v:fill type="solid"/>
              </v:shape>
              <v:shape style="position:absolute;left:2230;top:20170;width:370;height:363" coordorigin="2230,20170" coordsize="370,363" path="m2435,20213l2384,20213,2384,20241,2435,20241,2435,20213xe" filled="t" fillcolor="#000000" stroked="f">
                <v:path arrowok="t"/>
                <v:fill type="solid"/>
              </v:shape>
              <v:shape style="position:absolute;left:2230;top:20170;width:370;height:363" coordorigin="2230,20170" coordsize="370,363" path="m2545,20213l2492,20213,2492,20241,2545,20241,2545,20213xe" filled="t" fillcolor="#000000" stroked="f">
                <v:path arrowok="t"/>
                <v:fill type="solid"/>
              </v:shape>
            </v:group>
            <v:group style="position:absolute;left:2651;top:20173;width:340;height:363" coordorigin="2651,20173" coordsize="340,363">
              <v:shape style="position:absolute;left:2651;top:20173;width:340;height:363" coordorigin="2651,20173" coordsize="340,363" path="m2992,20173l2651,20173,2651,20536,2703,20536,2703,20517,2992,20517,2992,20476,2703,20476,2703,20216,2992,20216,2992,20173xe" filled="t" fillcolor="#000000" stroked="f">
                <v:path arrowok="t"/>
                <v:fill type="solid"/>
              </v:shape>
              <v:shape style="position:absolute;left:2651;top:20173;width:340;height:363" coordorigin="2651,20173" coordsize="340,363" path="m2992,20517l2940,20517,2940,20533,2992,20533,2992,20517xe" filled="t" fillcolor="#000000" stroked="f">
                <v:path arrowok="t"/>
                <v:fill type="solid"/>
              </v:shape>
              <v:shape style="position:absolute;left:2651;top:20173;width:340;height:363" coordorigin="2651,20173" coordsize="340,363" path="m2763,20404l2754,20419,2746,20440,2785,20451,2804,20457,2823,20463,2841,20470,2703,20476,2879,20476,2836,20423,2780,20408,2763,20404xe" filled="t" fillcolor="#000000" stroked="f">
                <v:path arrowok="t"/>
                <v:fill type="solid"/>
              </v:shape>
              <v:shape style="position:absolute;left:2651;top:20173;width:340;height:363" coordorigin="2651,20173" coordsize="340,363" path="m2992,20216l2940,20216,2940,20476,2992,20476,2992,20216xe" filled="t" fillcolor="#000000" stroked="f">
                <v:path arrowok="t"/>
                <v:fill type="solid"/>
              </v:shape>
              <v:shape style="position:absolute;left:2651;top:20173;width:340;height:363" coordorigin="2651,20173" coordsize="340,363" path="m2824,20369l2789,20369,2787,20372,2782,20383,2779,20387,2777,20389,2850,20416,2858,20419,2863,20420,2877,20386,2869,20383,2856,20378,2840,20373,2824,20369xe" filled="t" fillcolor="#000000" stroked="f">
                <v:path arrowok="t"/>
                <v:fill type="solid"/>
              </v:shape>
              <v:shape style="position:absolute;left:2651;top:20173;width:340;height:363" coordorigin="2651,20173" coordsize="340,363" path="m2896,20276l2845,20276,2844,20277,2843,20279,2842,20281,2836,20291,2832,20297,2829,20300,2771,20300,2776,20305,2783,20316,2788,20322,2792,20325,2776,20333,2759,20340,2739,20345,2718,20350,2717,20367,2723,20386,2744,20383,2763,20378,2781,20370,2789,20369,2824,20369,2812,20365,2803,20362,2826,20354,2929,20354,2930,20352,2913,20342,2894,20334,2875,20327,2883,20306,2892,20286,2896,20276xe" filled="t" fillcolor="#000000" stroked="f">
                <v:path arrowok="t"/>
                <v:fill type="solid"/>
              </v:shape>
              <v:shape style="position:absolute;left:2651;top:20173;width:340;height:363" coordorigin="2651,20173" coordsize="340,363" path="m2929,20354l2826,20354,2843,20362,2862,20369,2881,20375,2900,20381,2919,20367,2929,20354xe" filled="t" fillcolor="#000000" stroked="f">
                <v:path arrowok="t"/>
                <v:fill type="solid"/>
              </v:shape>
              <v:shape style="position:absolute;left:2651;top:20173;width:340;height:363" coordorigin="2651,20173" coordsize="340,363" path="m2793,20216l2766,20216,2757,20237,2747,20256,2737,20273,2726,20289,2714,20303,2748,20324,2771,20300,2829,20300,2817,20291,2809,20283,2805,20276,2896,20276,2908,20252,2809,20241,2813,20237,2816,20233,2821,20228,2819,20227,2815,20226,2811,20225,2803,20220,2798,20218,2793,20216xe" filled="t" fillcolor="#000000" stroked="f">
                <v:path arrowok="t"/>
                <v:fill type="solid"/>
              </v:shape>
            </v:group>
            <v:group style="position:absolute;left:1827;top:2952;width:510;height:526" coordorigin="1827,2952" coordsize="510,526">
              <v:shape style="position:absolute;left:1827;top:2952;width:510;height:526" coordorigin="1827,2952" coordsize="510,526" path="m2080,3236l1971,3236,1971,3259,1968,3281,1947,3338,1907,3383,1849,3416,1878,3478,1939,3448,1987,3408,2028,3340,2043,3278,2044,3255,2080,3236xe" filled="t" fillcolor="#0098A8" stroked="f">
                <v:path arrowok="t"/>
                <v:fill type="solid"/>
              </v:shape>
              <v:shape style="position:absolute;left:1827;top:2952;width:510;height:526" coordorigin="1827,2952" coordsize="510,526" path="m2153,3236l2080,3236,2080,3403,2111,3455,2256,3461,2281,3459,2330,3413,2333,3398,2159,3398,2152,3390,2153,3375,2153,3236xe" filled="t" fillcolor="#0098A8" stroked="f">
                <v:path arrowok="t"/>
                <v:fill type="solid"/>
              </v:shape>
              <v:shape style="position:absolute;left:1827;top:2952;width:510;height:526" coordorigin="1827,2952" coordsize="510,526" path="m2267,3331l2260,3356,2255,3375,2241,3391,2221,3396,2176,3396,2159,3398,2333,3398,2334,3393,2337,3369,2320,3357,2303,3348,2285,3339,2267,3331xe" filled="t" fillcolor="#0098A8" stroked="f">
                <v:path arrowok="t"/>
                <v:fill type="solid"/>
              </v:shape>
              <v:shape style="position:absolute;left:1827;top:2952;width:510;height:526" coordorigin="1827,2952" coordsize="510,526" path="m2322,3176l1827,3176,1827,3236,2322,3236,2322,3176xe" filled="t" fillcolor="#0098A8" stroked="f">
                <v:path arrowok="t"/>
                <v:fill type="solid"/>
              </v:shape>
              <v:shape style="position:absolute;left:1827;top:2952;width:510;height:526" coordorigin="1827,2952" coordsize="510,526" path="m2116,3103l2040,3103,2040,3176,2116,3176,2116,3103xe" filled="t" fillcolor="#0098A8" stroked="f">
                <v:path arrowok="t"/>
                <v:fill type="solid"/>
              </v:shape>
              <v:shape style="position:absolute;left:1827;top:2952;width:510;height:526" coordorigin="1827,2952" coordsize="510,526" path="m1929,2968l1902,3037,1873,3092,1849,3129,1866,3136,1904,3151,1921,3136,1933,3120,1942,3104,2040,3103,2262,3103,2262,3043,1971,3043,1981,3028,1992,3009,2002,2995,2006,2989,2005,2987,1997,2984,1982,2979,1960,2974,1929,2968xe" filled="t" fillcolor="#0098A8" stroked="f">
                <v:path arrowok="t"/>
                <v:fill type="solid"/>
              </v:shape>
              <v:shape style="position:absolute;left:1827;top:2952;width:510;height:526" coordorigin="1827,2952" coordsize="510,526" path="m2040,2952l2040,3043,2116,3043,2116,2992,2117,2984,2120,2974,2123,2967,2124,2961,2122,2958,2115,2955,2095,2953,2063,2952,2040,2952xe" filled="t" fillcolor="#0098A8" stroked="f">
                <v:path arrowok="t"/>
                <v:fill type="solid"/>
              </v:shape>
            </v:group>
            <v:group style="position:absolute;left:2384;top:2969;width:506;height:496" coordorigin="2384,2969" coordsize="506,496">
              <v:shape style="position:absolute;left:2384;top:2969;width:506;height:496" coordorigin="2384,2969" coordsize="506,496" path="m2844,3056l2773,3056,2773,3384,2768,3393,2759,3396,2749,3398,2731,3400,2705,3400,2709,3420,2713,3440,2716,3460,2745,3463,2770,3464,2791,3464,2807,3461,2819,3458,2835,3445,2843,3428,2844,3056xe" filled="t" fillcolor="#0098A8" stroked="f">
                <v:path arrowok="t"/>
                <v:fill type="solid"/>
              </v:shape>
              <v:shape style="position:absolute;left:2384;top:2969;width:506;height:496" coordorigin="2384,2969" coordsize="506,496" path="m2475,3234l2444,3297,2418,3352,2410,3369,2403,3384,2395,3398,2391,3404,2391,3405,2411,3422,2428,3436,2443,3447,2456,3456,2459,3458,2468,3429,2476,3406,2486,3375,2513,3285,2502,3262,2489,3246,2475,3234xe" filled="t" fillcolor="#0098A8" stroked="f">
                <v:path arrowok="t"/>
                <v:fill type="solid"/>
              </v:shape>
              <v:shape style="position:absolute;left:2384;top:2969;width:506;height:496" coordorigin="2384,2969" coordsize="506,496" path="m2737,3101l2553,3101,2553,3356,2619,3356,2619,3314,2737,3314,2737,3261,2619,3261,2619,3161,2737,3161,2737,3101xe" filled="t" fillcolor="#0098A8" stroked="f">
                <v:path arrowok="t"/>
                <v:fill type="solid"/>
              </v:shape>
              <v:shape style="position:absolute;left:2384;top:2969;width:506;height:496" coordorigin="2384,2969" coordsize="506,496" path="m2737,3314l2673,3314,2673,3354,2737,3354,2737,3314xe" filled="t" fillcolor="#0098A8" stroked="f">
                <v:path arrowok="t"/>
                <v:fill type="solid"/>
              </v:shape>
              <v:shape style="position:absolute;left:2384;top:2969;width:506;height:496" coordorigin="2384,2969" coordsize="506,496" path="m2737,3161l2673,3161,2673,3261,2737,3261,2737,3161xe" filled="t" fillcolor="#0098A8" stroked="f">
                <v:path arrowok="t"/>
                <v:fill type="solid"/>
              </v:shape>
              <v:shape style="position:absolute;left:2384;top:2969;width:506;height:496" coordorigin="2384,2969" coordsize="506,496" path="m2430,3088l2384,3143,2398,3151,2413,3161,2429,3173,2446,3188,2463,3204,2511,3149,2491,3133,2474,3119,2458,3107,2443,3097,2430,3088xe" filled="t" fillcolor="#0098A8" stroked="f">
                <v:path arrowok="t"/>
                <v:fill type="solid"/>
              </v:shape>
              <v:shape style="position:absolute;left:2384;top:2969;width:506;height:496" coordorigin="2384,2969" coordsize="506,496" path="m2470,2969l2411,3014,2431,3031,2448,3046,2464,3059,2476,3072,2487,3083,2531,3047,2890,3047,2890,3023,2533,3023,2530,3020,2525,3015,2519,3010,2501,2994,2484,2980,2470,2969xe" filled="t" fillcolor="#0098A8" stroked="f">
                <v:path arrowok="t"/>
                <v:fill type="solid"/>
              </v:shape>
              <v:shape style="position:absolute;left:2384;top:2969;width:506;height:496" coordorigin="2384,2969" coordsize="506,496" path="m2890,3047l2531,3047,2531,3056,2890,3056,2890,3047xe" filled="t" fillcolor="#0098A8" stroked="f">
                <v:path arrowok="t"/>
                <v:fill type="solid"/>
              </v:shape>
              <v:shape style="position:absolute;left:2384;top:2969;width:506;height:496" coordorigin="2384,2969" coordsize="506,496" path="m2890,2994l2533,2994,2533,3023,2890,3023,2890,2994xe" filled="t" fillcolor="#0098A8" stroked="f">
                <v:path arrowok="t"/>
                <v:fill type="solid"/>
              </v:shape>
            </v:group>
            <v:group style="position:absolute;left:2951;top:2957;width:512;height:513" coordorigin="2951,2957" coordsize="512,513">
              <v:shape style="position:absolute;left:2951;top:2957;width:512;height:513" coordorigin="2951,2957" coordsize="512,513" path="m3110,3288l3034,3288,3045,3469,3110,3469,3110,3288xe" filled="t" fillcolor="#0098A8" stroked="f">
                <v:path arrowok="t"/>
                <v:fill type="solid"/>
              </v:shape>
              <v:shape style="position:absolute;left:2951;top:2957;width:512;height:513" coordorigin="2951,2957" coordsize="512,513" path="m3403,3127l3330,3127,3330,3389,3326,3398,3319,3401,3309,3403,3288,3404,3281,3424,3279,3443,3280,3462,3307,3467,3330,3469,3349,3468,3365,3465,3378,3461,3395,3449,3402,3431,3403,3127xe" filled="t" fillcolor="#0098A8" stroked="f">
                <v:path arrowok="t"/>
                <v:fill type="solid"/>
              </v:shape>
              <v:shape style="position:absolute;left:2951;top:2957;width:512;height:513" coordorigin="2951,2957" coordsize="512,513" path="m3110,3127l3036,3127,3029,3147,3021,3166,2995,3220,2951,3286,2960,3308,2970,3326,2979,3342,2995,3335,3009,3323,3022,3307,3034,3288,3110,3288,3110,3229,3187,3229,3183,3223,3172,3206,3162,3190,3161,3189,3110,3189,3110,3127xe" filled="t" fillcolor="#0098A8" stroked="f">
                <v:path arrowok="t"/>
                <v:fill type="solid"/>
              </v:shape>
              <v:shape style="position:absolute;left:2951;top:2957;width:512;height:513" coordorigin="2951,2957" coordsize="512,513" path="m3273,3172l3201,3189,3208,3209,3215,3228,3221,3247,3226,3266,3232,3285,3236,3304,3308,3287,3287,3211,3281,3192,3273,3172xe" filled="t" fillcolor="#0098A8" stroked="f">
                <v:path arrowok="t"/>
                <v:fill type="solid"/>
              </v:shape>
              <v:shape style="position:absolute;left:2951;top:2957;width:512;height:513" coordorigin="2951,2957" coordsize="512,513" path="m3187,3229l3110,3229,3120,3243,3130,3259,3140,3278,3151,3298,3208,3265,3195,3243,3187,3229xe" filled="t" fillcolor="#0098A8" stroked="f">
                <v:path arrowok="t"/>
                <v:fill type="solid"/>
              </v:shape>
              <v:shape style="position:absolute;left:2951;top:2957;width:512;height:513" coordorigin="2951,2957" coordsize="512,513" path="m3152,3176l3110,3189,3161,3189,3152,3176xe" filled="t" fillcolor="#0098A8" stroked="f">
                <v:path arrowok="t"/>
                <v:fill type="solid"/>
              </v:shape>
              <v:shape style="position:absolute;left:2951;top:2957;width:512;height:513" coordorigin="2951,2957" coordsize="512,513" path="m3172,3067l2961,3067,2961,3127,3172,3127,3172,3067xe" filled="t" fillcolor="#0098A8" stroked="f">
                <v:path arrowok="t"/>
                <v:fill type="solid"/>
              </v:shape>
              <v:shape style="position:absolute;left:2951;top:2957;width:512;height:513" coordorigin="2951,2957" coordsize="512,513" path="m3463,3067l3190,3067,3190,3127,3463,3127,3463,3067xe" filled="t" fillcolor="#0098A8" stroked="f">
                <v:path arrowok="t"/>
                <v:fill type="solid"/>
              </v:shape>
              <v:shape style="position:absolute;left:2951;top:2957;width:512;height:513" coordorigin="2951,2957" coordsize="512,513" path="m3111,2958l3045,2958,3045,3067,3110,3067,3110,2990,3111,2981,3114,2972,3116,2969,3116,2967,3116,2965,3118,2961,3111,2958xe" filled="t" fillcolor="#0098A8" stroked="f">
                <v:path arrowok="t"/>
                <v:fill type="solid"/>
              </v:shape>
              <v:shape style="position:absolute;left:2951;top:2957;width:512;height:513" coordorigin="2951,2957" coordsize="512,513" path="m3402,2957l3392,2958,3330,2958,3330,3067,3401,3067,3401,2994,3402,2984,3405,2974,3405,2963,3407,2958,3402,2957xe" filled="t" fillcolor="#0098A8" stroked="f">
                <v:path arrowok="t"/>
                <v:fill type="solid"/>
              </v:shape>
            </v:group>
            <v:group style="position:absolute;left:3725;top:3222;width:1138;height:2" coordorigin="3725,3222" coordsize="1138,2">
              <v:shape style="position:absolute;left:3725;top:3222;width:1138;height:2" coordorigin="3725,3222" coordsize="1138,0" path="m3725,3222l4863,3222e" filled="f" stroked="t" strokeweight="2.431941pt" strokecolor="#0098A8">
                <v:path arrowok="t"/>
              </v:shape>
            </v:group>
            <v:group style="position:absolute;left:4986;top:2920;width:553;height:548" coordorigin="4986,2920" coordsize="553,548">
              <v:shape style="position:absolute;left:4986;top:2920;width:553;height:548" coordorigin="4986,2920" coordsize="553,548" path="m5489,3023l5411,3023,5411,3381,5406,3391,5397,3394,5387,3396,5370,3398,5345,3399,5344,3419,5404,3467,5425,3468,5443,3467,5456,3464,5466,3460,5481,3448,5488,3430,5489,3023xe" filled="t" fillcolor="#0098A8" stroked="f">
                <v:path arrowok="t"/>
                <v:fill type="solid"/>
              </v:shape>
              <v:shape style="position:absolute;left:4986;top:2920;width:553;height:548" coordorigin="4986,2920" coordsize="553,548" path="m5075,3209l5051,3277,5028,3335,4999,3396,4994,3404,5014,3421,5032,3436,5047,3448,5061,3457,5070,3454,5078,3432,5085,3409,5095,3378,5129,3268,5117,3247,5103,3231,5089,3219,5075,3209xe" filled="t" fillcolor="#0098A8" stroked="f">
                <v:path arrowok="t"/>
                <v:fill type="solid"/>
              </v:shape>
              <v:shape style="position:absolute;left:4986;top:2920;width:553;height:548" coordorigin="4986,2920" coordsize="553,548" path="m5372,3071l5171,3071,5171,3351,5244,3351,5244,3304,5372,3304,5372,3246,5244,3246,5244,3137,5372,3137,5372,3071xe" filled="t" fillcolor="#0098A8" stroked="f">
                <v:path arrowok="t"/>
                <v:fill type="solid"/>
              </v:shape>
              <v:shape style="position:absolute;left:4986;top:2920;width:553;height:548" coordorigin="4986,2920" coordsize="553,548" path="m5372,3304l5302,3304,5302,3348,5372,3348,5372,3304xe" filled="t" fillcolor="#0098A8" stroked="f">
                <v:path arrowok="t"/>
                <v:fill type="solid"/>
              </v:shape>
              <v:shape style="position:absolute;left:4986;top:2920;width:553;height:548" coordorigin="4986,2920" coordsize="553,548" path="m5372,3137l5302,3137,5302,3246,5372,3246,5372,3137xe" filled="t" fillcolor="#0098A8" stroked="f">
                <v:path arrowok="t"/>
                <v:fill type="solid"/>
              </v:shape>
              <v:shape style="position:absolute;left:4986;top:2920;width:553;height:548" coordorigin="4986,2920" coordsize="553,548" path="m5043,3062l4986,3117,5001,3125,5016,3135,5031,3147,5048,3161,5065,3176,5125,3125,5106,3108,5088,3094,5072,3081,5056,3071,5043,3062xe" filled="t" fillcolor="#0098A8" stroked="f">
                <v:path arrowok="t"/>
                <v:fill type="solid"/>
              </v:shape>
              <v:shape style="position:absolute;left:4986;top:2920;width:553;height:548" coordorigin="4986,2920" coordsize="553,548" path="m5072,2920l5016,2977,5036,2993,5054,3009,5069,3023,5083,3036,5094,3047,5147,3013,5540,3013,5540,2986,5149,2986,5146,2983,5099,2942,5084,2930,5072,2920xe" filled="t" fillcolor="#0098A8" stroked="f">
                <v:path arrowok="t"/>
                <v:fill type="solid"/>
              </v:shape>
              <v:shape style="position:absolute;left:4986;top:2920;width:553;height:548" coordorigin="4986,2920" coordsize="553,548" path="m5540,3013l5147,3013,5147,3023,5540,3023,5540,3013xe" filled="t" fillcolor="#0098A8" stroked="f">
                <v:path arrowok="t"/>
                <v:fill type="solid"/>
              </v:shape>
              <v:shape style="position:absolute;left:4986;top:2920;width:553;height:548" coordorigin="4986,2920" coordsize="553,548" path="m5540,2955l5149,2955,5149,2986,5540,2986,5540,2955xe" filled="t" fillcolor="#0098A8" stroked="f">
                <v:path arrowok="t"/>
                <v:fill type="solid"/>
              </v:shape>
            </v:group>
            <v:group style="position:absolute;left:5602;top:2915;width:569;height:567" coordorigin="5602,2915" coordsize="569,567">
              <v:shape style="position:absolute;left:5602;top:2915;width:569;height:567" coordorigin="5602,2915" coordsize="569,567" path="m6061,3346l5984,3346,5984,3482,6061,3482,6061,3346xe" filled="t" fillcolor="#0098A8" stroked="f">
                <v:path arrowok="t"/>
                <v:fill type="solid"/>
              </v:shape>
              <v:shape style="position:absolute;left:5602;top:2915;width:569;height:567" coordorigin="5602,2915" coordsize="569,567" path="m5894,3363l5795,3369,5607,3375,5612,3390,5617,3408,5622,3429,5633,3434,5646,3438,5661,3440,5678,3441,5697,3441,5767,3436,5880,3422,5889,3384,5894,3363xe" filled="t" fillcolor="#0098A8" stroked="f">
                <v:path arrowok="t"/>
                <v:fill type="solid"/>
              </v:shape>
              <v:shape style="position:absolute;left:5602;top:2915;width:569;height:567" coordorigin="5602,2915" coordsize="569,567" path="m5709,3151l5646,3151,5646,3331,5894,3331,5894,3346,6171,3346,6171,3283,5891,3283,5891,3273,5709,3273,5709,3222,5891,3222,5891,3168,5709,3168,5709,3151xe" filled="t" fillcolor="#0098A8" stroked="f">
                <v:path arrowok="t"/>
                <v:fill type="solid"/>
              </v:shape>
              <v:shape style="position:absolute;left:5602;top:2915;width:569;height:567" coordorigin="5602,2915" coordsize="569,567" path="m6061,3220l5984,3220,5984,3283,6061,3283,6061,3220xe" filled="t" fillcolor="#0098A8" stroked="f">
                <v:path arrowok="t"/>
                <v:fill type="solid"/>
              </v:shape>
              <v:shape style="position:absolute;left:5602;top:2915;width:569;height:567" coordorigin="5602,2915" coordsize="569,567" path="m5797,3222l5736,3222,5736,3273,5797,3273,5797,3222xe" filled="t" fillcolor="#0098A8" stroked="f">
                <v:path arrowok="t"/>
                <v:fill type="solid"/>
              </v:shape>
              <v:shape style="position:absolute;left:5602;top:2915;width:569;height:567" coordorigin="5602,2915" coordsize="569,567" path="m5891,3222l5826,3222,5826,3273,5891,3273,5891,3222xe" filled="t" fillcolor="#0098A8" stroked="f">
                <v:path arrowok="t"/>
                <v:fill type="solid"/>
              </v:shape>
              <v:shape style="position:absolute;left:5602;top:2915;width:569;height:567" coordorigin="5602,2915" coordsize="569,567" path="m6144,3159l5913,3159,5913,3220,6144,3220,6144,3159xe" filled="t" fillcolor="#0098A8" stroked="f">
                <v:path arrowok="t"/>
                <v:fill type="solid"/>
              </v:shape>
              <v:shape style="position:absolute;left:5602;top:2915;width:569;height:567" coordorigin="5602,2915" coordsize="569,567" path="m5797,3122l5736,3122,5736,3168,5797,3168,5797,3122xe" filled="t" fillcolor="#0098A8" stroked="f">
                <v:path arrowok="t"/>
                <v:fill type="solid"/>
              </v:shape>
              <v:shape style="position:absolute;left:5602;top:2915;width:569;height:567" coordorigin="5602,2915" coordsize="569,567" path="m5891,3122l5826,3122,5826,3168,5891,3168,5891,3122xe" filled="t" fillcolor="#0098A8" stroked="f">
                <v:path arrowok="t"/>
                <v:fill type="solid"/>
              </v:shape>
              <v:shape style="position:absolute;left:5602;top:2915;width:569;height:567" coordorigin="5602,2915" coordsize="569,567" path="m5712,2915l5688,2972,5660,3025,5615,3090,5602,3105,5612,3125,5624,3142,5634,3157,5643,3160,5646,3156,5646,3151,5709,3151,5709,3122,5891,3122,5891,3100,6158,3100,6158,3064,5709,3064,5725,3042,5733,3028,5780,3025,5859,3025,5866,3012,5875,2993,5883,2975,5765,2967,5770,2957,5776,2948,5785,2938,5786,2933,5787,2930,5781,2929,5767,2925,5744,2921,5712,2915xe" filled="t" fillcolor="#0098A8" stroked="f">
                <v:path arrowok="t"/>
                <v:fill type="solid"/>
              </v:shape>
              <v:shape style="position:absolute;left:5602;top:2915;width:569;height:567" coordorigin="5602,2915" coordsize="569,567" path="m6158,3100l5984,3100,5984,3159,6061,3159,6061,3103,6158,3103,6158,3100xe" filled="t" fillcolor="#0098A8" stroked="f">
                <v:path arrowok="t"/>
                <v:fill type="solid"/>
              </v:shape>
              <v:shape style="position:absolute;left:5602;top:2915;width:569;height:567" coordorigin="5602,2915" coordsize="569,567" path="m5859,3025l5780,3025,5760,3064,5838,3064,5848,3047,5857,3029,5859,3025xe" filled="t" fillcolor="#0098A8" stroked="f">
                <v:path arrowok="t"/>
                <v:fill type="solid"/>
              </v:shape>
              <v:shape style="position:absolute;left:5602;top:2915;width:569;height:567" coordorigin="5602,2915" coordsize="569,567" path="m6066,2918l6038,2990,6027,3031,5894,3037,5894,3064,6158,3064,6158,3037,6095,3037,6104,3015,6127,2960,6137,2940,6139,2937,6139,2935,6132,2932,6118,2928,6096,2923,6066,2918xe" filled="t" fillcolor="#0098A8" stroked="f">
                <v:path arrowok="t"/>
                <v:fill type="solid"/>
              </v:shape>
              <v:shape style="position:absolute;left:5602;top:2915;width:569;height:567" coordorigin="5602,2915" coordsize="569,567" path="m5970,2916l5966,2918,5959,2921,5938,2930,5919,2937,5903,2943,5908,2952,5915,2965,5924,2983,5935,3006,5957,3014,5977,3015,5994,3013,6009,3007,6005,2988,6002,2982,5992,2962,5982,2940,5976,2925,5971,2916,5970,2916xe" filled="t" fillcolor="#0098A8" stroked="f">
                <v:path arrowok="t"/>
                <v:fill type="solid"/>
              </v:shape>
              <v:shape style="position:absolute;left:5602;top:2915;width:569;height:567" coordorigin="5602,2915" coordsize="569,567" path="m6002,2982l6005,2989,6002,2982xe" filled="t" fillcolor="#0098A8" stroked="f">
                <v:path arrowok="t"/>
                <v:fill type="solid"/>
              </v:shape>
            </v:group>
            <v:group style="position:absolute;left:6235;top:2935;width:549;height:542" coordorigin="6235,2935" coordsize="549,542">
              <v:shape style="position:absolute;left:6235;top:2935;width:549;height:542" coordorigin="6235,2935" coordsize="549,542" path="m6595,3037l6524,3037,6523,3052,6520,3137,6519,3163,6518,3186,6517,3206,6516,3224,6515,3239,6702,3244,6699,3320,6689,3393,6681,3399,6624,3399,6633,3420,6640,3440,6644,3458,6646,3477,6672,3478,6734,3468,6768,3414,6775,3354,6781,3268,6784,3201,6784,3184,6723,3176,6587,3176,6595,3083,6596,3074,6600,3054,6601,3050,6602,3045,6602,3042,6604,3039,6595,3037xe" filled="t" fillcolor="#0098A8" stroked="f">
                <v:path arrowok="t"/>
                <v:fill type="solid"/>
              </v:shape>
              <v:shape style="position:absolute;left:6235;top:2935;width:549;height:542" coordorigin="6235,2935" coordsize="549,542" path="m6677,3292l6498,3292,6498,3355,6677,3355,6677,3292xe" filled="t" fillcolor="#0098A8" stroked="f">
                <v:path arrowok="t"/>
                <v:fill type="solid"/>
              </v:shape>
              <v:shape style="position:absolute;left:6235;top:2935;width:549;height:542" coordorigin="6235,2935" coordsize="549,542" path="m6500,2935l6500,3001,6658,3001,6657,3021,6654,3101,6649,3161,6587,3176,6723,3176,6734,2996,6738,2936,6500,2935xe" filled="t" fillcolor="#0098A8" stroked="f">
                <v:path arrowok="t"/>
                <v:fill type="solid"/>
              </v:shape>
              <v:shape style="position:absolute;left:6235;top:2935;width:549;height:542" coordorigin="6235,2935" coordsize="549,542" path="m6357,3263l6289,3263,6289,3426,6357,3426,6357,3372,6478,3372,6478,3309,6357,3309,6357,3263xe" filled="t" fillcolor="#0098A8" stroked="f">
                <v:path arrowok="t"/>
                <v:fill type="solid"/>
              </v:shape>
              <v:shape style="position:absolute;left:6235;top:2935;width:549;height:542" coordorigin="6235,2935" coordsize="549,542" path="m6478,3372l6405,3372,6405,3414,6478,3414,6478,3372xe" filled="t" fillcolor="#0098A8" stroked="f">
                <v:path arrowok="t"/>
                <v:fill type="solid"/>
              </v:shape>
              <v:shape style="position:absolute;left:6235;top:2935;width:549;height:542" coordorigin="6235,2935" coordsize="549,542" path="m6478,3183l6408,3183,6408,3309,6478,3309,6478,3183xe" filled="t" fillcolor="#0098A8" stroked="f">
                <v:path arrowok="t"/>
                <v:fill type="solid"/>
              </v:shape>
              <v:shape style="position:absolute;left:6235;top:2935;width:549;height:542" coordorigin="6235,2935" coordsize="549,542" path="m6483,2945l6238,2945,6238,3008,6325,3008,6320,3032,6302,3096,6277,3152,6235,3212,6241,3232,6249,3250,6258,3268,6267,3285,6269,3290,6276,3281,6289,3263,6357,3263,6357,3183,6478,3183,6478,3120,6374,3120,6381,3101,6388,3083,6393,3063,6398,3044,6403,3024,6483,3008,6483,2945xe" filled="t" fillcolor="#0098A8" stroked="f">
                <v:path arrowok="t"/>
                <v:fill type="solid"/>
              </v:shape>
            </v:group>
            <v:group style="position:absolute;left:6856;top:2923;width:549;height:556" coordorigin="6856,2923" coordsize="549,556">
              <v:shape style="position:absolute;left:6856;top:2923;width:549;height:556" coordorigin="6856,2923" coordsize="549,556" path="m6954,3055l6903,3120,6938,3145,6955,3157,6971,3169,6986,3181,7001,3193,6856,3205,6856,3275,7123,3275,7113,3290,7060,3343,6991,3383,6929,3404,6882,3415,6896,3431,6910,3447,6921,3463,6930,3479,6956,3472,7025,3447,7085,3417,7135,3383,7186,3330,7214,3285,7405,3275,7405,3205,7034,3205,7046,3189,7059,3174,7072,3159,7086,3145,7076,3136,7017,3093,6977,3068,6954,3055xe" filled="t" fillcolor="#0098A8" stroked="f">
                <v:path arrowok="t"/>
                <v:fill type="solid"/>
              </v:shape>
              <v:shape style="position:absolute;left:6856;top:2923;width:549;height:556" coordorigin="6856,2923" coordsize="549,556" path="m7254,3303l7184,3355,7205,3369,7225,3383,7277,3421,7330,3467,7349,3452,7366,3438,7380,3426,7393,3416,7336,3364,7288,3327,7271,3315,7254,3303xe" filled="t" fillcolor="#0098A8" stroked="f">
                <v:path arrowok="t"/>
                <v:fill type="solid"/>
              </v:shape>
              <v:shape style="position:absolute;left:6856;top:2923;width:549;height:556" coordorigin="6856,2923" coordsize="549,556" path="m7153,2923l7153,3081,7150,3160,7034,3205,7225,3205,7232,3138,7237,3067,7239,3039,7240,3016,7249,2946,7251,2936,7251,2931,7250,2928,7240,2925,7218,2924,7153,2923xe" filled="t" fillcolor="#0098A8" stroked="f">
                <v:path arrowok="t"/>
                <v:fill type="solid"/>
              </v:shape>
              <v:shape style="position:absolute;left:6856;top:2923;width:549;height:556" coordorigin="6856,2923" coordsize="549,556" path="m6995,2938l6944,3008,6960,3016,6976,3024,7045,3064,7064,3076,7089,3061,7107,3046,7121,3034,7130,3024,7109,3008,7052,2970,7007,2944,6995,2938xe" filled="t" fillcolor="#0098A8" stroked="f">
                <v:path arrowok="t"/>
                <v:fill type="solid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15"/>
        <w:ind w:left="106" w:right="0" w:firstLine="0"/>
        <w:jc w:val="left"/>
        <w:rPr>
          <w:rFonts w:ascii="Verdana" w:hAnsi="Verdana" w:cs="Verdana" w:eastAsia="Verdana"/>
          <w:sz w:val="46"/>
          <w:szCs w:val="46"/>
        </w:rPr>
      </w:pPr>
      <w:bookmarkStart w:name="页 2" w:id="2"/>
      <w:bookmarkEnd w:id="2"/>
      <w:r>
        <w:rPr/>
      </w:r>
      <w:r>
        <w:rPr>
          <w:rFonts w:ascii="Verdana" w:hAnsi="Verdana" w:cs="Verdana" w:eastAsia="Verdana"/>
          <w:b w:val="0"/>
          <w:bCs w:val="0"/>
          <w:i/>
          <w:spacing w:val="0"/>
          <w:w w:val="145"/>
          <w:sz w:val="46"/>
          <w:szCs w:val="46"/>
        </w:rPr>
        <w:t>p</w:t>
      </w:r>
      <w:r>
        <w:rPr>
          <w:rFonts w:ascii="Verdana" w:hAnsi="Verdana" w:cs="Verdana" w:eastAsia="Verdana"/>
          <w:b w:val="0"/>
          <w:bCs w:val="0"/>
          <w:i w:val="0"/>
          <w:spacing w:val="0"/>
          <w:w w:val="100"/>
          <w:sz w:val="46"/>
          <w:szCs w:val="46"/>
        </w:rPr>
      </w:r>
    </w:p>
    <w:p>
      <w:pPr>
        <w:spacing w:after="0"/>
        <w:jc w:val="left"/>
        <w:rPr>
          <w:rFonts w:ascii="Verdana" w:hAnsi="Verdana" w:cs="Verdana" w:eastAsia="Verdana"/>
          <w:sz w:val="46"/>
          <w:szCs w:val="46"/>
        </w:rPr>
        <w:sectPr>
          <w:pgSz w:w="31660" w:h="22800" w:orient="landscape"/>
          <w:pgMar w:top="2160" w:bottom="280" w:left="1680" w:right="464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21.425833pt;margin-top:25.279789pt;width:1540.148425pt;height:1089.200476pt;mso-position-horizontal-relative:page;mso-position-vertical-relative:page;z-index:-608" coordorigin="429,506" coordsize="30803,21784">
            <v:group style="position:absolute;left:429;top:507;width:30801;height:21782" coordorigin="429,507" coordsize="30801,21782">
              <v:shape style="position:absolute;left:429;top:507;width:30801;height:21782" coordorigin="429,507" coordsize="30801,21782" path="m429,22289l31231,22289,31231,507,429,507,429,22289xe" filled="f" stroked="t" strokeweight=".0965pt" strokecolor="#000000">
                <v:path arrowok="t"/>
              </v:shape>
              <v:shape style="position:absolute;left:22897;top:21006;width:6800;height:292" type="#_x0000_t75">
                <v:imagedata r:id="rId36" o:title=""/>
              </v:shape>
            </v:group>
            <v:group style="position:absolute;left:21398;top:21421;width:156;height:186" coordorigin="21398,21421" coordsize="156,186">
              <v:shape style="position:absolute;left:21398;top:21421;width:156;height:186" coordorigin="21398,21421" coordsize="156,186" path="m21398,21421l21398,21607,21462,21607,21488,21605,21510,21599,21527,21588,21538,21576,21438,21576,21438,21452,21535,21452,21526,21441,21510,21431,21490,21424,21466,21421,21398,21421xe" filled="t" fillcolor="#000000" stroked="f">
                <v:path arrowok="t"/>
                <v:fill type="solid"/>
              </v:shape>
              <v:shape style="position:absolute;left:21398;top:21421;width:156;height:186" coordorigin="21398,21421" coordsize="156,186" path="m21535,21452l21459,21452,21482,21455,21498,21465,21509,21482,21513,21507,21511,21536,21503,21556,21490,21570,21472,21576,21438,21576,21538,21576,21541,21573,21550,21554,21555,21530,21553,21501,21547,21476,21538,21457,21535,21452xe" filled="t" fillcolor="#000000" stroked="f">
                <v:path arrowok="t"/>
                <v:fill type="solid"/>
              </v:shape>
            </v:group>
            <v:group style="position:absolute;left:21580;top:21475;width:123;height:135" coordorigin="21580,21475" coordsize="123,135">
              <v:shape style="position:absolute;left:21580;top:21475;width:123;height:135" coordorigin="21580,21475" coordsize="123,135" path="m21643,21475l21619,21479,21600,21488,21587,21504,21580,21524,21581,21556,21586,21579,21596,21595,21611,21605,21630,21609,21659,21607,21680,21599,21693,21587,21692,21586,21652,21586,21639,21585,21622,21578,21617,21555,21702,21553,21702,21544,21702,21536,21701,21527,21617,21527,21618,21509,21625,21500,21691,21500,21682,21489,21665,21479,21643,21475xe" filled="t" fillcolor="#000000" stroked="f">
                <v:path arrowok="t"/>
                <v:fill type="solid"/>
              </v:shape>
              <v:shape style="position:absolute;left:21580;top:21475;width:123;height:135" coordorigin="21580,21475" coordsize="123,135" path="m21663,21569l21660,21581,21652,21586,21692,21586,21663,21569xe" filled="t" fillcolor="#000000" stroked="f">
                <v:path arrowok="t"/>
                <v:fill type="solid"/>
              </v:shape>
              <v:shape style="position:absolute;left:21580;top:21475;width:123;height:135" coordorigin="21580,21475" coordsize="123,135" path="m21691,21500l21654,21500,21662,21509,21662,21527,21701,21527,21701,21520,21698,21512,21694,21505,21691,21500xe" filled="t" fillcolor="#000000" stroked="f">
                <v:path arrowok="t"/>
                <v:fill type="solid"/>
              </v:shape>
            </v:group>
            <v:group style="position:absolute;left:21717;top:21475;width:116;height:134" coordorigin="21717,21475" coordsize="116,134">
              <v:shape style="position:absolute;left:21717;top:21475;width:116;height:134" coordorigin="21717,21475" coordsize="116,134" path="m21753,21570l21717,21570,21722,21589,21737,21602,21760,21609,21792,21605,21813,21598,21826,21587,21827,21585,21774,21585,21761,21585,21754,21580,21753,21570xe" filled="t" fillcolor="#000000" stroked="f">
                <v:path arrowok="t"/>
                <v:fill type="solid"/>
              </v:shape>
              <v:shape style="position:absolute;left:21717;top:21475;width:116;height:134" coordorigin="21717,21475" coordsize="116,134" path="m21781,21475l21751,21479,21732,21488,21721,21502,21722,21524,21731,21540,21748,21550,21779,21559,21791,21568,21792,21581,21786,21585,21827,21585,21791,21527,21767,21522,21759,21517,21759,21504,21764,21500,21822,21500,21820,21493,21805,21480,21781,21475xe" filled="t" fillcolor="#000000" stroked="f">
                <v:path arrowok="t"/>
                <v:fill type="solid"/>
              </v:shape>
              <v:shape style="position:absolute;left:21717;top:21475;width:116;height:134" coordorigin="21717,21475" coordsize="116,134" path="m21822,21500l21774,21500,21785,21500,21790,21505,21791,21513,21826,21513,21822,21500xe" filled="t" fillcolor="#000000" stroked="f">
                <v:path arrowok="t"/>
                <v:fill type="solid"/>
              </v:shape>
            </v:group>
            <v:group style="position:absolute;left:21874;top:21401;width:2;height:207" coordorigin="21874,21401" coordsize="2,207">
              <v:shape style="position:absolute;left:21874;top:21401;width:2;height:207" coordorigin="21874,21401" coordsize="0,207" path="m21874,21401l21874,21607e" filled="f" stroked="t" strokeweight="2.064186pt" strokecolor="#000000">
                <v:path arrowok="t"/>
              </v:shape>
            </v:group>
            <v:group style="position:absolute;left:21924;top:21475;width:128;height:181" coordorigin="21924,21475" coordsize="128,181">
              <v:shape style="position:absolute;left:21924;top:21475;width:128;height:181" coordorigin="21924,21475" coordsize="128,181" path="m21928,21615l21933,21634,21946,21648,21968,21655,22000,21654,22023,21648,22039,21638,22045,21627,22001,21627,21973,21626,21964,21616,21928,21615xe" filled="t" fillcolor="#000000" stroked="f">
                <v:path arrowok="t"/>
                <v:fill type="solid"/>
              </v:shape>
              <v:shape style="position:absolute;left:21924;top:21475;width:128;height:181" coordorigin="21924,21475" coordsize="128,181" path="m22052,21587l22012,21587,22012,21613,22001,21627,22045,21627,22048,21623,22052,21604,22052,21587xe" filled="t" fillcolor="#000000" stroked="f">
                <v:path arrowok="t"/>
                <v:fill type="solid"/>
              </v:shape>
              <v:shape style="position:absolute;left:21924;top:21475;width:128;height:181" coordorigin="21924,21475" coordsize="128,181" path="m21995,21475l21977,21475,21956,21479,21940,21491,21929,21508,21924,21533,21927,21561,21936,21582,21949,21596,21967,21603,21992,21601,22008,21593,22012,21587,22052,21587,22052,21579,21990,21579,21971,21572,21963,21552,21962,21541,21966,21514,21979,21501,22052,21501,22052,21493,22012,21493,22006,21481,21995,21475xe" filled="t" fillcolor="#000000" stroked="f">
                <v:path arrowok="t"/>
                <v:fill type="solid"/>
              </v:shape>
              <v:shape style="position:absolute;left:21924;top:21475;width:128;height:181" coordorigin="21924,21475" coordsize="128,181" path="m22052,21501l21979,21501,22001,21506,22011,21523,22009,21556,22002,21573,21990,21579,22052,21579,22052,21501xe" filled="t" fillcolor="#000000" stroked="f">
                <v:path arrowok="t"/>
                <v:fill type="solid"/>
              </v:shape>
              <v:shape style="position:absolute;left:21924;top:21475;width:128;height:181" coordorigin="21924,21475" coordsize="128,181" path="m22052,21478l22012,21478,22012,21493,22052,21493,22052,21478xe" filled="t" fillcolor="#000000" stroked="f">
                <v:path arrowok="t"/>
                <v:fill type="solid"/>
              </v:shape>
            </v:group>
            <v:group style="position:absolute;left:22084;top:21477;width:124;height:130" coordorigin="22084,21477" coordsize="124,130">
              <v:shape style="position:absolute;left:22084;top:21477;width:124;height:130" coordorigin="22084,21477" coordsize="124,130" path="m22122,21478l22084,21478,22084,21607,22122,21607,22122,21530,22124,21511,22132,21501,22145,21500,22203,21500,22198,21493,22122,21493,22122,21478xe" filled="t" fillcolor="#000000" stroked="f">
                <v:path arrowok="t"/>
                <v:fill type="solid"/>
              </v:shape>
              <v:shape style="position:absolute;left:22084;top:21477;width:124;height:130" coordorigin="22084,21477" coordsize="124,130" path="m22203,21500l22161,21500,22168,21510,22168,21607,22208,21607,22208,21518,22207,21511,22205,21503,22203,21500xe" filled="t" fillcolor="#000000" stroked="f">
                <v:path arrowok="t"/>
                <v:fill type="solid"/>
              </v:shape>
              <v:shape style="position:absolute;left:22084;top:21477;width:124;height:130" coordorigin="22084,21477" coordsize="124,130" path="m22176,21477l22149,21478,22132,21484,22122,21493,22198,21493,22195,21487,22176,21477xe" filled="t" fillcolor="#000000" stroked="f">
                <v:path arrowok="t"/>
                <v:fill type="solid"/>
              </v:shape>
            </v:group>
            <v:group style="position:absolute;left:22302;top:21418;width:149;height:190" coordorigin="22302,21418" coordsize="149,190">
              <v:shape style="position:absolute;left:22302;top:21418;width:149;height:190" coordorigin="22302,21418" coordsize="149,190" path="m22302,21548l22305,21571,22314,21589,22330,21601,22352,21608,22386,21606,22412,21601,22431,21592,22442,21582,22382,21582,22356,21576,22344,21562,22302,21548xe" filled="t" fillcolor="#000000" stroked="f">
                <v:path arrowok="t"/>
                <v:fill type="solid"/>
              </v:shape>
              <v:shape style="position:absolute;left:22302;top:21418;width:149;height:190" coordorigin="22302,21418" coordsize="149,190" path="m22392,21418l22323,21439,22307,21474,22311,21493,22363,21529,22375,21532,22400,21541,22410,21555,22403,21574,22382,21582,22442,21582,22444,21580,22451,21565,22449,21542,22386,21497,22384,21497,22383,21497,22359,21489,22349,21475,22357,21455,22377,21447,22440,21447,22432,21435,22415,21424,22392,21418xe" filled="t" fillcolor="#000000" stroked="f">
                <v:path arrowok="t"/>
                <v:fill type="solid"/>
              </v:shape>
              <v:shape style="position:absolute;left:22302;top:21418;width:149;height:190" coordorigin="22302,21418" coordsize="149,190" path="m22440,21447l22377,21447,22400,21453,22409,21471,22448,21475,22443,21452,22440,21447xe" filled="t" fillcolor="#000000" stroked="f">
                <v:path arrowok="t"/>
                <v:fill type="solid"/>
              </v:shape>
            </v:group>
            <v:group style="position:absolute;left:22472;top:21477;width:115;height:131" coordorigin="22472,21477" coordsize="115,131">
              <v:shape style="position:absolute;left:22472;top:21477;width:115;height:131" coordorigin="22472,21477" coordsize="115,131" path="m22551,21477l22486,21500,22472,21540,22476,21567,22485,21587,22499,21601,22518,21608,22547,21606,22568,21599,22581,21586,22581,21585,22530,21585,22519,21577,22513,21552,22512,21543,22512,21537,22518,21510,22529,21500,22581,21500,22571,21487,22551,21477xe" filled="t" fillcolor="#000000" stroked="f">
                <v:path arrowok="t"/>
                <v:fill type="solid"/>
              </v:shape>
              <v:shape style="position:absolute;left:22472;top:21477;width:115;height:131" coordorigin="22472,21477" coordsize="115,131" path="m22549,21560l22549,21577,22542,21585,22581,21585,22587,21567,22549,21560xe" filled="t" fillcolor="#000000" stroked="f">
                <v:path arrowok="t"/>
                <v:fill type="solid"/>
              </v:shape>
              <v:shape style="position:absolute;left:22472;top:21477;width:115;height:131" coordorigin="22472,21477" coordsize="115,131" path="m22581,21500l22541,21500,22548,21508,22549,21524,22588,21524,22583,21502,22581,21500xe" filled="t" fillcolor="#000000" stroked="f">
                <v:path arrowok="t"/>
                <v:fill type="solid"/>
              </v:shape>
            </v:group>
            <v:group style="position:absolute;left:22610;top:21421;width:124;height:186" coordorigin="22610,21421" coordsize="124,186">
              <v:shape style="position:absolute;left:22610;top:21421;width:124;height:186" coordorigin="22610,21421" coordsize="124,186" path="m22648,21421l22610,21421,22610,21607,22648,21607,22648,21530,22650,21511,22658,21501,22671,21500,22729,21500,22725,21494,22648,21494,22648,21421xe" filled="t" fillcolor="#000000" stroked="f">
                <v:path arrowok="t"/>
                <v:fill type="solid"/>
              </v:shape>
              <v:shape style="position:absolute;left:22610;top:21421;width:124;height:186" coordorigin="22610,21421" coordsize="124,186" path="m22729,21500l22687,21500,22694,21510,22694,21607,22734,21607,22734,21518,22733,21511,22731,21503,22729,21500xe" filled="t" fillcolor="#000000" stroked="f">
                <v:path arrowok="t"/>
                <v:fill type="solid"/>
              </v:shape>
              <v:shape style="position:absolute;left:22610;top:21421;width:124;height:186" coordorigin="22610,21421" coordsize="124,186" path="m22702,21477l22674,21478,22658,21484,22648,21494,22725,21494,22721,21487,22702,21477xe" filled="t" fillcolor="#000000" stroked="f">
                <v:path arrowok="t"/>
                <v:fill type="solid"/>
              </v:shape>
            </v:group>
            <v:group style="position:absolute;left:22763;top:21475;width:123;height:135" coordorigin="22763,21475" coordsize="123,135">
              <v:shape style="position:absolute;left:22763;top:21475;width:123;height:135" coordorigin="22763,21475" coordsize="123,135" path="m22826,21475l22802,21479,22783,21488,22771,21504,22763,21524,22764,21556,22769,21579,22779,21595,22794,21605,22813,21609,22843,21607,22863,21599,22876,21587,22875,21586,22835,21586,22822,21585,22805,21578,22800,21555,22886,21553,22886,21544,22885,21536,22885,21527,22800,21527,22801,21509,22808,21500,22874,21500,22865,21489,22848,21479,22826,21475xe" filled="t" fillcolor="#000000" stroked="f">
                <v:path arrowok="t"/>
                <v:fill type="solid"/>
              </v:shape>
              <v:shape style="position:absolute;left:22763;top:21475;width:123;height:135" coordorigin="22763,21475" coordsize="123,135" path="m22846,21569l22843,21581,22835,21586,22875,21586,22846,21569xe" filled="t" fillcolor="#000000" stroked="f">
                <v:path arrowok="t"/>
                <v:fill type="solid"/>
              </v:shape>
              <v:shape style="position:absolute;left:22763;top:21475;width:123;height:135" coordorigin="22763,21475" coordsize="123,135" path="m22874,21500l22838,21500,22845,21509,22845,21527,22885,21527,22884,21520,22882,21512,22878,21505,22874,21500xe" filled="t" fillcolor="#000000" stroked="f">
                <v:path arrowok="t"/>
                <v:fill type="solid"/>
              </v:shape>
            </v:group>
            <v:group style="position:absolute;left:22910;top:21476;width:209;height:131" coordorigin="22910,21476" coordsize="209,131">
              <v:shape style="position:absolute;left:22910;top:21476;width:209;height:131" coordorigin="22910,21476" coordsize="209,131" path="m22948,21478l22910,21478,22910,21607,22949,21607,22949,21530,22950,21511,22957,21501,22972,21500,23115,21500,23115,21499,23111,21494,22948,21494,22948,21478xe" filled="t" fillcolor="#000000" stroked="f">
                <v:path arrowok="t"/>
                <v:fill type="solid"/>
              </v:shape>
              <v:shape style="position:absolute;left:22910;top:21476;width:209;height:131" coordorigin="22910,21476" coordsize="209,131" path="m23057,21500l22987,21500,22995,21510,22995,21530,22995,21607,23034,21607,23034,21530,23036,21511,23043,21501,23057,21500xe" filled="t" fillcolor="#000000" stroked="f">
                <v:path arrowok="t"/>
                <v:fill type="solid"/>
              </v:shape>
              <v:shape style="position:absolute;left:22910;top:21476;width:209;height:131" coordorigin="22910,21476" coordsize="209,131" path="m23115,21500l23072,21500,23080,21510,23080,21607,23119,21607,23119,21516,23118,21505,23115,21500xe" filled="t" fillcolor="#000000" stroked="f">
                <v:path arrowok="t"/>
                <v:fill type="solid"/>
              </v:shape>
              <v:shape style="position:absolute;left:22910;top:21476;width:209;height:131" coordorigin="22910,21476" coordsize="209,131" path="m23004,21477l22976,21478,22959,21484,22948,21494,23111,21494,23103,21485,23042,21485,23022,21482,23004,21477xe" filled="t" fillcolor="#000000" stroked="f">
                <v:path arrowok="t"/>
                <v:fill type="solid"/>
              </v:shape>
              <v:shape style="position:absolute;left:22910;top:21476;width:209;height:131" coordorigin="22910,21476" coordsize="209,131" path="m23083,21476l23059,21477,23042,21485,23103,21485,23102,21484,23083,21476xe" filled="t" fillcolor="#000000" stroked="f">
                <v:path arrowok="t"/>
                <v:fill type="solid"/>
              </v:shape>
            </v:group>
            <v:group style="position:absolute;left:23154;top:21475;width:123;height:135" coordorigin="23154,21475" coordsize="123,135">
              <v:shape style="position:absolute;left:23154;top:21475;width:123;height:135" coordorigin="23154,21475" coordsize="123,135" path="m23217,21475l23192,21479,23174,21488,23161,21504,23154,21524,23154,21556,23160,21579,23170,21595,23185,21605,23204,21609,23233,21607,23254,21599,23267,21587,23266,21586,23226,21586,23213,21585,23196,21578,23191,21555,23276,21553,23276,21544,23276,21536,23275,21527,23191,21527,23191,21509,23199,21500,23264,21500,23256,21489,23239,21479,23217,21475xe" filled="t" fillcolor="#000000" stroked="f">
                <v:path arrowok="t"/>
                <v:fill type="solid"/>
              </v:shape>
              <v:shape style="position:absolute;left:23154;top:21475;width:123;height:135" coordorigin="23154,21475" coordsize="123,135" path="m23237,21569l23234,21581,23226,21586,23266,21586,23237,21569xe" filled="t" fillcolor="#000000" stroked="f">
                <v:path arrowok="t"/>
                <v:fill type="solid"/>
              </v:shape>
              <v:shape style="position:absolute;left:23154;top:21475;width:123;height:135" coordorigin="23154,21475" coordsize="123,135" path="m23264,21500l23228,21500,23236,21509,23236,21527,23275,21527,23275,21520,23272,21512,23268,21505,23264,21500xe" filled="t" fillcolor="#000000" stroked="f">
                <v:path arrowok="t"/>
                <v:fill type="solid"/>
              </v:shape>
            </v:group>
            <v:group style="position:absolute;left:23362;top:21477;width:134;height:132" coordorigin="23362,21477" coordsize="134,132">
              <v:shape style="position:absolute;left:23362;top:21477;width:134;height:132" coordorigin="23362,21477" coordsize="134,132" path="m23448,21477l23378,21497,23362,21532,23365,21560,23373,21581,23385,21596,23403,21606,23425,21609,23451,21606,23470,21597,23484,21583,23439,21583,23416,21580,23404,21566,23401,21543,23405,21516,23418,21502,23484,21502,23482,21499,23468,21486,23448,21477xe" filled="t" fillcolor="#000000" stroked="f">
                <v:path arrowok="t"/>
                <v:fill type="solid"/>
              </v:shape>
              <v:shape style="position:absolute;left:23362;top:21477;width:134;height:132" coordorigin="23362,21477" coordsize="134,132" path="m23484,21502l23418,21502,23441,21505,23453,21519,23456,21542,23452,21569,23439,21583,23484,21583,23484,21583,23493,21563,23496,21543,23492,21519,23484,21502xe" filled="t" fillcolor="#000000" stroked="f">
                <v:path arrowok="t"/>
                <v:fill type="solid"/>
              </v:shape>
            </v:group>
            <v:group style="position:absolute;left:23507;top:21417;width:85;height:190" coordorigin="23507,21417" coordsize="85,190">
              <v:shape style="position:absolute;left:23507;top:21417;width:85;height:190" coordorigin="23507,21417" coordsize="85,190" path="m23565,21504l23526,21504,23526,21607,23565,21607,23565,21504xe" filled="t" fillcolor="#000000" stroked="f">
                <v:path arrowok="t"/>
                <v:fill type="solid"/>
              </v:shape>
              <v:shape style="position:absolute;left:23507;top:21417;width:85;height:190" coordorigin="23507,21417" coordsize="85,190" path="m23577,21417l23553,21417,23540,21422,23534,21431,23528,21446,23526,21468,23507,21478,23507,21504,23588,21504,23588,21478,23565,21478,23564,21462,23565,21452,23568,21448,23572,21444,23580,21442,23591,21442,23591,21419,23584,21418,23577,21417xe" filled="t" fillcolor="#000000" stroked="f">
                <v:path arrowok="t"/>
                <v:fill type="solid"/>
              </v:shape>
              <v:shape style="position:absolute;left:23507;top:21417;width:85;height:190" coordorigin="23507,21417" coordsize="85,190" path="m23591,21442l23580,21442,23591,21443,23591,21442xe" filled="t" fillcolor="#000000" stroked="f">
                <v:path arrowok="t"/>
                <v:fill type="solid"/>
              </v:shape>
              <v:shape style="position:absolute;left:23663;top:21401;width:2560;height:255" type="#_x0000_t75">
                <v:imagedata r:id="rId37" o:title=""/>
              </v:shape>
            </v:group>
            <v:group style="position:absolute;left:26378;top:21452;width:2;height:155" coordorigin="26378,21452" coordsize="2,155">
              <v:shape style="position:absolute;left:26378;top:21452;width:2;height:155" coordorigin="26378,21452" coordsize="0,155" path="m26378,21452l26378,21607e" filled="f" stroked="t" strokeweight="2.114207pt" strokecolor="#000000">
                <v:path arrowok="t"/>
              </v:shape>
            </v:group>
            <v:group style="position:absolute;left:26302;top:21437;width:151;height:2" coordorigin="26302,21437" coordsize="151,2">
              <v:shape style="position:absolute;left:26302;top:21437;width:151;height:2" coordorigin="26302,21437" coordsize="151,0" path="m26302,21437l26453,21437e" filled="f" stroked="t" strokeweight="1.661106pt" strokecolor="#000000">
                <v:path arrowok="t"/>
              </v:shape>
            </v:group>
            <v:group style="position:absolute;left:26476;top:21421;width:124;height:186" coordorigin="26476,21421" coordsize="124,186">
              <v:shape style="position:absolute;left:26476;top:21421;width:124;height:186" coordorigin="26476,21421" coordsize="124,186" path="m26514,21421l26476,21421,26476,21607,26514,21607,26514,21530,26516,21511,26524,21501,26537,21500,26595,21500,26591,21494,26514,21494,26514,21421xe" filled="t" fillcolor="#000000" stroked="f">
                <v:path arrowok="t"/>
                <v:fill type="solid"/>
              </v:shape>
              <v:shape style="position:absolute;left:26476;top:21421;width:124;height:186" coordorigin="26476,21421" coordsize="124,186" path="m26595,21500l26553,21500,26560,21510,26560,21607,26600,21607,26600,21518,26599,21511,26597,21503,26595,21500xe" filled="t" fillcolor="#000000" stroked="f">
                <v:path arrowok="t"/>
                <v:fill type="solid"/>
              </v:shape>
              <v:shape style="position:absolute;left:26476;top:21421;width:124;height:186" coordorigin="26476,21421" coordsize="124,186" path="m26568,21477l26540,21478,26524,21484,26514,21494,26591,21494,26587,21487,26568,21477xe" filled="t" fillcolor="#000000" stroked="f">
                <v:path arrowok="t"/>
                <v:fill type="solid"/>
              </v:shape>
            </v:group>
            <v:group style="position:absolute;left:26630;top:21477;width:81;height:131" coordorigin="26630,21477" coordsize="81,131">
              <v:shape style="position:absolute;left:26630;top:21477;width:81;height:131" coordorigin="26630,21477" coordsize="81,131" path="m26665,21478l26630,21478,26630,21482,26630,21487,26631,21495,26631,21607,26669,21607,26669,21539,26670,21531,26693,21511,26710,21511,26710,21502,26665,21502,26665,21478xe" filled="t" fillcolor="#000000" stroked="f">
                <v:path arrowok="t"/>
                <v:fill type="solid"/>
              </v:shape>
              <v:shape style="position:absolute;left:26630;top:21477;width:81;height:131" coordorigin="26630,21477" coordsize="81,131" path="m26710,21477l26688,21479,26672,21491,26665,21502,26710,21502,26710,21477xe" filled="t" fillcolor="#000000" stroked="f">
                <v:path arrowok="t"/>
                <v:fill type="solid"/>
              </v:shape>
            </v:group>
            <v:group style="position:absolute;left:26729;top:21475;width:123;height:135" coordorigin="26729,21475" coordsize="123,135">
              <v:shape style="position:absolute;left:26729;top:21475;width:123;height:135" coordorigin="26729,21475" coordsize="123,135" path="m26792,21475l26767,21479,26749,21488,26736,21504,26729,21524,26729,21556,26735,21579,26745,21595,26760,21605,26779,21609,26808,21607,26829,21599,26842,21587,26841,21586,26800,21586,26788,21585,26771,21578,26766,21555,26851,21553,26851,21544,26851,21536,26850,21527,26766,21527,26766,21509,26774,21500,26839,21500,26831,21489,26814,21479,26792,21475xe" filled="t" fillcolor="#000000" stroked="f">
                <v:path arrowok="t"/>
                <v:fill type="solid"/>
              </v:shape>
              <v:shape style="position:absolute;left:26729;top:21475;width:123;height:135" coordorigin="26729,21475" coordsize="123,135" path="m26812,21569l26809,21581,26800,21586,26841,21586,26812,21569xe" filled="t" fillcolor="#000000" stroked="f">
                <v:path arrowok="t"/>
                <v:fill type="solid"/>
              </v:shape>
              <v:shape style="position:absolute;left:26729;top:21475;width:123;height:135" coordorigin="26729,21475" coordsize="123,135" path="m26839,21500l26803,21500,26811,21509,26811,21527,26850,21527,26849,21520,26847,21512,26843,21505,26839,21500xe" filled="t" fillcolor="#000000" stroked="f">
                <v:path arrowok="t"/>
                <v:fill type="solid"/>
              </v:shape>
            </v:group>
            <v:group style="position:absolute;left:26872;top:21475;width:123;height:135" coordorigin="26872,21475" coordsize="123,135">
              <v:shape style="position:absolute;left:26872;top:21475;width:123;height:135" coordorigin="26872,21475" coordsize="123,135" path="m26935,21475l26910,21479,26892,21488,26879,21504,26872,21524,26872,21556,26878,21579,26888,21595,26903,21605,26922,21609,26951,21607,26972,21599,26985,21587,26984,21586,26943,21586,26931,21585,26914,21578,26909,21555,26994,21553,26994,21544,26994,21536,26993,21527,26909,21527,26909,21509,26917,21500,26982,21500,26974,21489,26957,21479,26935,21475xe" filled="t" fillcolor="#000000" stroked="f">
                <v:path arrowok="t"/>
                <v:fill type="solid"/>
              </v:shape>
              <v:shape style="position:absolute;left:26872;top:21475;width:123;height:135" coordorigin="26872,21475" coordsize="123,135" path="m26955,21569l26951,21581,26943,21586,26984,21586,26955,21569xe" filled="t" fillcolor="#000000" stroked="f">
                <v:path arrowok="t"/>
                <v:fill type="solid"/>
              </v:shape>
              <v:shape style="position:absolute;left:26872;top:21475;width:123;height:135" coordorigin="26872,21475" coordsize="123,135" path="m26982,21500l26946,21500,26954,21509,26954,21527,26993,21527,26992,21520,26990,21512,26986,21505,26982,21500xe" filled="t" fillcolor="#000000" stroked="f">
                <v:path arrowok="t"/>
                <v:fill type="solid"/>
              </v:shape>
            </v:group>
            <v:group style="position:absolute;left:27073;top:21421;width:180;height:186" coordorigin="27073,21421" coordsize="180,186">
              <v:shape style="position:absolute;left:27073;top:21421;width:180;height:186" coordorigin="27073,21421" coordsize="180,186" path="m27116,21421l27073,21421,27141,21607,27185,21607,27199,21568,27165,21568,27116,21421xe" filled="t" fillcolor="#000000" stroked="f">
                <v:path arrowok="t"/>
                <v:fill type="solid"/>
              </v:shape>
              <v:shape style="position:absolute;left:27073;top:21421;width:180;height:186" coordorigin="27073,21421" coordsize="180,186" path="m27253,21421l27214,21421,27166,21568,27199,21568,27253,21421xe" filled="t" fillcolor="#000000" stroked="f">
                <v:path arrowok="t"/>
                <v:fill type="solid"/>
              </v:shape>
            </v:group>
            <v:group style="position:absolute;left:27294;top:21401;width:2;height:207" coordorigin="27294,21401" coordsize="2,207">
              <v:shape style="position:absolute;left:27294;top:21401;width:2;height:207" coordorigin="27294,21401" coordsize="0,207" path="m27294,21401l27294,21607e" filled="f" stroked="t" strokeweight="2.06418pt" strokecolor="#000000">
                <v:path arrowok="t"/>
              </v:shape>
            </v:group>
            <v:group style="position:absolute;left:27365;top:21421;width:2;height:186" coordorigin="27365,21421" coordsize="2,186">
              <v:shape style="position:absolute;left:27365;top:21421;width:2;height:186" coordorigin="27365,21421" coordsize="0,186" path="m27365,21421l27365,21607e" filled="f" stroked="t" strokeweight="2.062652pt" strokecolor="#000000">
                <v:path arrowok="t"/>
              </v:shape>
            </v:group>
            <v:group style="position:absolute;left:27434;top:21421;width:2;height:186" coordorigin="27434,21421" coordsize="2,186">
              <v:shape style="position:absolute;left:27434;top:21421;width:2;height:186" coordorigin="27434,21421" coordsize="0,186" path="m27434,21421l27434,21607e" filled="f" stroked="t" strokeweight="2.062696pt" strokecolor="#000000">
                <v:path arrowok="t"/>
              </v:shape>
            </v:group>
            <v:group style="position:absolute;left:27483;top:21476;width:115;height:132" coordorigin="27483,21476" coordsize="115,132">
              <v:shape style="position:absolute;left:27483;top:21476;width:115;height:132" coordorigin="27483,21476" coordsize="115,132" path="m27589,21496l27540,21496,27551,21496,27557,21502,27558,21512,27558,21524,27535,21525,27516,21528,27495,21541,27483,21556,27485,21584,27494,21601,27511,21608,27538,21607,27554,21600,27562,21590,27596,21590,27596,21585,27541,21585,27524,21585,27518,21579,27517,21567,27524,21552,27546,21547,27596,21547,27596,21523,27592,21500,27589,21496xe" filled="t" fillcolor="#000000" stroked="f">
                <v:path arrowok="t"/>
                <v:fill type="solid"/>
              </v:shape>
              <v:shape style="position:absolute;left:27483;top:21476;width:115;height:132" coordorigin="27483,21476" coordsize="115,132" path="m27596,21590l27562,21590,27562,21596,27563,21601,27564,21607,27598,21607,27598,21603,27598,21600,27598,21597,27597,21596,27596,21595,27596,21590xe" filled="t" fillcolor="#000000" stroked="f">
                <v:path arrowok="t"/>
                <v:fill type="solid"/>
              </v:shape>
              <v:shape style="position:absolute;left:27483;top:21476;width:115;height:132" coordorigin="27483,21476" coordsize="115,132" path="m27596,21547l27546,21547,27558,21547,27554,21574,27541,21585,27596,21585,27596,21547xe" filled="t" fillcolor="#000000" stroked="f">
                <v:path arrowok="t"/>
                <v:fill type="solid"/>
              </v:shape>
              <v:shape style="position:absolute;left:27483;top:21476;width:115;height:132" coordorigin="27483,21476" coordsize="115,132" path="m27530,21476l27513,21479,27493,21493,27486,21510,27523,21515,27524,21503,27530,21496,27540,21496,27589,21496,27580,21484,27559,21476,27530,21476xe" filled="t" fillcolor="#000000" stroked="f">
                <v:path arrowok="t"/>
                <v:fill type="solid"/>
              </v:shape>
            </v:group>
            <v:group style="position:absolute;left:27626;top:21475;width:128;height:181" coordorigin="27626,21475" coordsize="128,181">
              <v:shape style="position:absolute;left:27626;top:21475;width:128;height:181" coordorigin="27626,21475" coordsize="128,181" path="m27631,21615l27636,21634,27649,21648,27671,21655,27702,21654,27726,21648,27741,21638,27748,21627,27704,21627,27676,21626,27667,21616,27631,21615xe" filled="t" fillcolor="#000000" stroked="f">
                <v:path arrowok="t"/>
                <v:fill type="solid"/>
              </v:shape>
              <v:shape style="position:absolute;left:27626;top:21475;width:128;height:181" coordorigin="27626,21475" coordsize="128,181" path="m27754,21587l27715,21587,27715,21613,27704,21627,27748,21627,27751,21623,27754,21604,27754,21587xe" filled="t" fillcolor="#000000" stroked="f">
                <v:path arrowok="t"/>
                <v:fill type="solid"/>
              </v:shape>
              <v:shape style="position:absolute;left:27626;top:21475;width:128;height:181" coordorigin="27626,21475" coordsize="128,181" path="m27697,21475l27680,21475,27659,21479,27643,21491,27632,21508,27626,21533,27630,21561,27639,21582,27652,21596,27670,21603,27695,21601,27711,21593,27715,21587,27754,21587,27754,21579,27692,21579,27674,21572,27666,21552,27665,21541,27669,21514,27682,21501,27755,21501,27755,21493,27715,21493,27709,21481,27697,21475xe" filled="t" fillcolor="#000000" stroked="f">
                <v:path arrowok="t"/>
                <v:fill type="solid"/>
              </v:shape>
              <v:shape style="position:absolute;left:27626;top:21475;width:128;height:181" coordorigin="27626,21475" coordsize="128,181" path="m27755,21501l27682,21501,27703,21506,27713,21523,27712,21556,27705,21573,27692,21579,27754,21579,27755,21501xe" filled="t" fillcolor="#000000" stroked="f">
                <v:path arrowok="t"/>
                <v:fill type="solid"/>
              </v:shape>
              <v:shape style="position:absolute;left:27626;top:21475;width:128;height:181" coordorigin="27626,21475" coordsize="128,181" path="m27755,21478l27715,21478,27715,21493,27755,21493,27755,21478xe" filled="t" fillcolor="#000000" stroked="f">
                <v:path arrowok="t"/>
                <v:fill type="solid"/>
              </v:shape>
            </v:group>
            <v:group style="position:absolute;left:27780;top:21475;width:123;height:135" coordorigin="27780,21475" coordsize="123,135">
              <v:shape style="position:absolute;left:27780;top:21475;width:123;height:135" coordorigin="27780,21475" coordsize="123,135" path="m27843,21475l27819,21479,27801,21488,27788,21504,27780,21524,27781,21556,27787,21579,27797,21595,27811,21605,27831,21609,27860,21607,27881,21599,27893,21587,27892,21586,27852,21586,27840,21585,27823,21578,27817,21555,27903,21553,27903,21544,27903,21536,27902,21527,27817,21527,27818,21509,27825,21500,27891,21500,27883,21489,27866,21479,27843,21475xe" filled="t" fillcolor="#000000" stroked="f">
                <v:path arrowok="t"/>
                <v:fill type="solid"/>
              </v:shape>
              <v:shape style="position:absolute;left:27780;top:21475;width:123;height:135" coordorigin="27780,21475" coordsize="123,135" path="m27864,21569l27860,21581,27852,21586,27892,21586,27864,21569xe" filled="t" fillcolor="#000000" stroked="f">
                <v:path arrowok="t"/>
                <v:fill type="solid"/>
              </v:shape>
              <v:shape style="position:absolute;left:27780;top:21475;width:123;height:135" coordorigin="27780,21475" coordsize="123,135" path="m27891,21500l27855,21500,27863,21509,27863,21527,27902,21527,27901,21520,27899,21512,27895,21505,27891,21500xe" filled="t" fillcolor="#000000" stroked="f">
                <v:path arrowok="t"/>
                <v:fill type="solid"/>
              </v:shape>
            </v:group>
            <v:group style="position:absolute;left:27917;top:21475;width:116;height:134" coordorigin="27917,21475" coordsize="116,134">
              <v:shape style="position:absolute;left:27917;top:21475;width:116;height:134" coordorigin="27917,21475" coordsize="116,134" path="m27953,21570l27917,21570,27923,21589,27937,21602,27960,21609,27992,21605,28014,21598,28027,21587,28027,21585,27974,21585,27962,21585,27955,21580,27953,21570xe" filled="t" fillcolor="#000000" stroked="f">
                <v:path arrowok="t"/>
                <v:fill type="solid"/>
              </v:shape>
              <v:shape style="position:absolute;left:27917;top:21475;width:116;height:134" coordorigin="27917,21475" coordsize="116,134" path="m27981,21475l27952,21479,27932,21488,27921,21502,27923,21524,27932,21540,27949,21550,27979,21559,27991,21568,27992,21581,27986,21585,28027,21585,27992,21527,27968,21522,27959,21517,27959,21504,27964,21500,28023,21500,28020,21493,28005,21480,27981,21475xe" filled="t" fillcolor="#000000" stroked="f">
                <v:path arrowok="t"/>
                <v:fill type="solid"/>
              </v:shape>
              <v:shape style="position:absolute;left:27917;top:21475;width:116;height:134" coordorigin="27917,21475" coordsize="116,134" path="m28023,21500l27974,21500,27985,21500,27991,21505,27991,21513,28027,21513,28023,21500xe" filled="t" fillcolor="#000000" stroked="f">
                <v:path arrowok="t"/>
                <v:fill type="solid"/>
              </v:shape>
            </v:group>
            <v:group style="position:absolute;left:28130;top:21477;width:134;height:132" coordorigin="28130,21477" coordsize="134,132">
              <v:shape style="position:absolute;left:28130;top:21477;width:134;height:132" coordorigin="28130,21477" coordsize="134,132" path="m28216,21477l28146,21497,28130,21532,28133,21560,28141,21581,28154,21596,28171,21606,28194,21609,28219,21606,28239,21597,28252,21583,28208,21583,28184,21580,28172,21566,28169,21543,28173,21516,28186,21502,28252,21502,28251,21499,28236,21486,28216,21477xe" filled="t" fillcolor="#000000" stroked="f">
                <v:path arrowok="t"/>
                <v:fill type="solid"/>
              </v:shape>
              <v:shape style="position:absolute;left:28130;top:21477;width:134;height:132" coordorigin="28130,21477" coordsize="134,132" path="m28252,21502l28186,21502,28209,21505,28221,21519,28225,21542,28220,21569,28208,21583,28252,21583,28253,21583,28261,21563,28264,21543,28260,21519,28252,21502xe" filled="t" fillcolor="#000000" stroked="f">
                <v:path arrowok="t"/>
                <v:fill type="solid"/>
              </v:shape>
            </v:group>
            <v:group style="position:absolute;left:28275;top:21417;width:85;height:190" coordorigin="28275,21417" coordsize="85,190">
              <v:shape style="position:absolute;left:28275;top:21417;width:85;height:190" coordorigin="28275,21417" coordsize="85,190" path="m28333,21504l28294,21504,28294,21607,28333,21607,28333,21504xe" filled="t" fillcolor="#000000" stroked="f">
                <v:path arrowok="t"/>
                <v:fill type="solid"/>
              </v:shape>
              <v:shape style="position:absolute;left:28275;top:21417;width:85;height:190" coordorigin="28275,21417" coordsize="85,190" path="m28346,21417l28321,21417,28309,21422,28302,21431,28296,21446,28294,21468,28275,21478,28275,21504,28357,21504,28357,21478,28333,21478,28332,21462,28333,21452,28336,21448,28340,21444,28348,21442,28360,21442,28360,21419,28353,21418,28346,21417xe" filled="t" fillcolor="#000000" stroked="f">
                <v:path arrowok="t"/>
                <v:fill type="solid"/>
              </v:shape>
              <v:shape style="position:absolute;left:28275;top:21417;width:85;height:190" coordorigin="28275,21417" coordsize="85,190" path="m28360,21442l28348,21442,28360,21443,28360,21442xe" filled="t" fillcolor="#000000" stroked="f">
                <v:path arrowok="t"/>
                <v:fill type="solid"/>
              </v:shape>
            </v:group>
            <v:group style="position:absolute;left:28088;top:21592;width:120;height:2" coordorigin="28088,21592" coordsize="120,2">
              <v:shape style="position:absolute;left:28088;top:21592;width:120;height:2" coordorigin="28088,21592" coordsize="120,0" path="m28088,21592l28207,21592e" filled="f" stroked="t" strokeweight="1.6pt" strokecolor="#000000">
                <v:path arrowok="t"/>
              </v:shape>
            </v:group>
            <v:group style="position:absolute;left:28107;top:21421;width:2;height:156" coordorigin="28107,21421" coordsize="2,156">
              <v:shape style="position:absolute;left:28107;top:21421;width:2;height:156" coordorigin="28107,21421" coordsize="0,156" path="m28107,21421l28107,21577e" filled="f" stroked="t" strokeweight="2.062652pt" strokecolor="#000000">
                <v:path arrowok="t"/>
              </v:shape>
            </v:group>
            <v:group style="position:absolute;left:28225;top:21477;width:134;height:132" coordorigin="28225,21477" coordsize="134,132">
              <v:shape style="position:absolute;left:28225;top:21477;width:134;height:132" coordorigin="28225,21477" coordsize="134,132" path="m28311,21477l28241,21497,28225,21532,28228,21560,28235,21581,28248,21596,28266,21606,28288,21609,28313,21606,28333,21597,28347,21583,28302,21583,28279,21580,28267,21566,28264,21543,28268,21516,28280,21502,28346,21502,28345,21499,28331,21486,28311,21477xe" filled="t" fillcolor="#000000" stroked="f">
                <v:path arrowok="t"/>
                <v:fill type="solid"/>
              </v:shape>
              <v:shape style="position:absolute;left:28225;top:21477;width:134;height:132" coordorigin="28225,21477" coordsize="134,132" path="m28346,21502l28280,21502,28304,21505,28316,21519,28319,21542,28315,21569,28302,21583,28347,21583,28347,21583,28355,21563,28358,21543,28354,21519,28346,21502xe" filled="t" fillcolor="#000000" stroked="f">
                <v:path arrowok="t"/>
                <v:fill type="solid"/>
              </v:shape>
            </v:group>
            <v:group style="position:absolute;left:28387;top:21477;width:124;height:130" coordorigin="28387,21477" coordsize="124,130">
              <v:shape style="position:absolute;left:28387;top:21477;width:124;height:130" coordorigin="28387,21477" coordsize="124,130" path="m28425,21478l28387,21478,28387,21607,28425,21607,28425,21530,28427,21511,28435,21501,28448,21500,28505,21500,28501,21493,28425,21493,28425,21478xe" filled="t" fillcolor="#000000" stroked="f">
                <v:path arrowok="t"/>
                <v:fill type="solid"/>
              </v:shape>
              <v:shape style="position:absolute;left:28387;top:21477;width:124;height:130" coordorigin="28387,21477" coordsize="124,130" path="m28505,21500l28463,21500,28471,21510,28471,21607,28510,21607,28510,21518,28509,21511,28507,21503,28505,21500xe" filled="t" fillcolor="#000000" stroked="f">
                <v:path arrowok="t"/>
                <v:fill type="solid"/>
              </v:shape>
              <v:shape style="position:absolute;left:28387;top:21477;width:124;height:130" coordorigin="28387,21477" coordsize="124,130" path="m28479,21477l28451,21478,28434,21484,28425,21493,28501,21493,28497,21487,28479,21477xe" filled="t" fillcolor="#000000" stroked="f">
                <v:path arrowok="t"/>
                <v:fill type="solid"/>
              </v:shape>
            </v:group>
            <v:group style="position:absolute;left:28540;top:21475;width:128;height:181" coordorigin="28540,21475" coordsize="128,181">
              <v:shape style="position:absolute;left:28540;top:21475;width:128;height:181" coordorigin="28540,21475" coordsize="128,181" path="m28545,21615l28549,21634,28563,21648,28585,21655,28616,21654,28639,21648,28655,21638,28662,21627,28618,21627,28590,21626,28581,21616,28545,21615xe" filled="t" fillcolor="#000000" stroked="f">
                <v:path arrowok="t"/>
                <v:fill type="solid"/>
              </v:shape>
              <v:shape style="position:absolute;left:28540;top:21475;width:128;height:181" coordorigin="28540,21475" coordsize="128,181" path="m28668,21587l28629,21587,28628,21613,28618,21627,28662,21627,28665,21623,28668,21604,28668,21587xe" filled="t" fillcolor="#000000" stroked="f">
                <v:path arrowok="t"/>
                <v:fill type="solid"/>
              </v:shape>
              <v:shape style="position:absolute;left:28540;top:21475;width:128;height:181" coordorigin="28540,21475" coordsize="128,181" path="m28611,21475l28594,21475,28573,21479,28557,21491,28546,21508,28540,21533,28544,21561,28552,21582,28566,21596,28583,21603,28609,21601,28624,21593,28629,21587,28668,21587,28668,21579,28606,21579,28588,21572,28579,21552,28579,21541,28583,21514,28596,21501,28668,21501,28668,21493,28629,21493,28623,21481,28611,21475xe" filled="t" fillcolor="#000000" stroked="f">
                <v:path arrowok="t"/>
                <v:fill type="solid"/>
              </v:shape>
              <v:shape style="position:absolute;left:28540;top:21475;width:128;height:181" coordorigin="28540,21475" coordsize="128,181" path="m28668,21501l28596,21501,28617,21506,28627,21523,28626,21556,28619,21573,28606,21579,28668,21579,28668,21501xe" filled="t" fillcolor="#000000" stroked="f">
                <v:path arrowok="t"/>
                <v:fill type="solid"/>
              </v:shape>
              <v:shape style="position:absolute;left:28540;top:21475;width:128;height:181" coordorigin="28540,21475" coordsize="128,181" path="m28668,21478l28629,21478,28629,21493,28668,21493,28668,21478xe" filled="t" fillcolor="#000000" stroked="f">
                <v:path arrowok="t"/>
                <v:fill type="solid"/>
              </v:shape>
            </v:group>
            <v:group style="position:absolute;left:28689;top:21477;width:115;height:131" coordorigin="28689,21477" coordsize="115,131">
              <v:shape style="position:absolute;left:28689;top:21477;width:115;height:131" coordorigin="28689,21477" coordsize="115,131" path="m28768,21477l28703,21500,28689,21540,28693,21567,28702,21587,28716,21601,28735,21608,28764,21606,28785,21599,28798,21586,28798,21585,28747,21585,28736,21577,28730,21552,28729,21543,28729,21537,28735,21510,28746,21500,28798,21500,28788,21487,28768,21477xe" filled="t" fillcolor="#000000" stroked="f">
                <v:path arrowok="t"/>
                <v:fill type="solid"/>
              </v:shape>
              <v:shape style="position:absolute;left:28689;top:21477;width:115;height:131" coordorigin="28689,21477" coordsize="115,131" path="m28766,21560l28766,21577,28759,21585,28798,21585,28804,21567,28766,21560xe" filled="t" fillcolor="#000000" stroked="f">
                <v:path arrowok="t"/>
                <v:fill type="solid"/>
              </v:shape>
              <v:shape style="position:absolute;left:28689;top:21477;width:115;height:131" coordorigin="28689,21477" coordsize="115,131" path="m28798,21500l28758,21500,28765,21508,28766,21524,28805,21524,28800,21502,28798,21500xe" filled="t" fillcolor="#000000" stroked="f">
                <v:path arrowok="t"/>
                <v:fill type="solid"/>
              </v:shape>
            </v:group>
            <v:group style="position:absolute;left:28828;top:21478;width:125;height:130" coordorigin="28828,21478" coordsize="125,130">
              <v:shape style="position:absolute;left:28828;top:21478;width:125;height:130" coordorigin="28828,21478" coordsize="125,130" path="m28953,21601l28904,21601,28915,21607,28953,21607,28953,21601xe" filled="t" fillcolor="#000000" stroked="f">
                <v:path arrowok="t"/>
                <v:fill type="solid"/>
              </v:shape>
              <v:shape style="position:absolute;left:28828;top:21478;width:125;height:130" coordorigin="28828,21478" coordsize="125,130" path="m28867,21478l28828,21478,28828,21570,28829,21577,28830,21582,28841,21598,28860,21607,28887,21607,28904,21601,28953,21601,28953,21595,28953,21591,28952,21587,28952,21585,28875,21585,28867,21576,28867,21556,28867,21478xe" filled="t" fillcolor="#000000" stroked="f">
                <v:path arrowok="t"/>
                <v:fill type="solid"/>
              </v:shape>
              <v:shape style="position:absolute;left:28828;top:21478;width:125;height:130" coordorigin="28828,21478" coordsize="125,130" path="m28952,21478l28913,21478,28913,21556,28912,21574,28905,21584,28890,21585,28952,21585,28952,21478xe" filled="t" fillcolor="#000000" stroked="f">
                <v:path arrowok="t"/>
                <v:fill type="solid"/>
              </v:shape>
            </v:group>
            <v:group style="position:absolute;left:28986;top:21477;width:124;height:130" coordorigin="28986,21477" coordsize="124,130">
              <v:shape style="position:absolute;left:28986;top:21477;width:124;height:130" coordorigin="28986,21477" coordsize="124,130" path="m29025,21478l28986,21478,28986,21607,29025,21607,29025,21530,29027,21511,29034,21501,29048,21500,29105,21500,29101,21493,29025,21493,29025,21478xe" filled="t" fillcolor="#000000" stroked="f">
                <v:path arrowok="t"/>
                <v:fill type="solid"/>
              </v:shape>
              <v:shape style="position:absolute;left:28986;top:21477;width:124;height:130" coordorigin="28986,21477" coordsize="124,130" path="m29105,21500l29063,21500,29071,21510,29071,21607,29110,21607,29110,21518,29109,21511,29107,21503,29105,21500xe" filled="t" fillcolor="#000000" stroked="f">
                <v:path arrowok="t"/>
                <v:fill type="solid"/>
              </v:shape>
              <v:shape style="position:absolute;left:28986;top:21477;width:124;height:130" coordorigin="28986,21477" coordsize="124,130" path="m29079,21477l29051,21478,29034,21484,29025,21493,29101,21493,29097,21487,29079,21477xe" filled="t" fillcolor="#000000" stroked="f">
                <v:path arrowok="t"/>
                <v:fill type="solid"/>
              </v:shape>
            </v:group>
            <v:group style="position:absolute;left:29204;top:21452;width:2;height:155" coordorigin="29204,21452" coordsize="2,155">
              <v:shape style="position:absolute;left:29204;top:21452;width:2;height:155" coordorigin="29204,21452" coordsize="0,155" path="m29204,21452l29204,21607e" filled="f" stroked="t" strokeweight="2.114207pt" strokecolor="#000000">
                <v:path arrowok="t"/>
              </v:shape>
            </v:group>
            <v:group style="position:absolute;left:29129;top:21437;width:151;height:2" coordorigin="29129,21437" coordsize="151,2">
              <v:shape style="position:absolute;left:29129;top:21437;width:151;height:2" coordorigin="29129,21437" coordsize="151,0" path="m29129,21437l29280,21437e" filled="f" stroked="t" strokeweight="1.661106pt" strokecolor="#000000">
                <v:path arrowok="t"/>
              </v:shape>
            </v:group>
            <v:group style="position:absolute;left:29328;top:21477;width:134;height:132" coordorigin="29328,21477" coordsize="134,132">
              <v:shape style="position:absolute;left:29328;top:21477;width:134;height:132" coordorigin="29328,21477" coordsize="134,132" path="m29414,21477l29345,21497,29328,21532,29331,21560,29339,21581,29352,21596,29369,21606,29392,21609,29417,21606,29437,21597,29450,21583,29406,21583,29382,21580,29371,21566,29367,21543,29372,21516,29384,21502,29450,21502,29449,21499,29434,21486,29414,21477xe" filled="t" fillcolor="#000000" stroked="f">
                <v:path arrowok="t"/>
                <v:fill type="solid"/>
              </v:shape>
              <v:shape style="position:absolute;left:29328;top:21477;width:134;height:132" coordorigin="29328,21477" coordsize="134,132" path="m29450,21502l29384,21502,29407,21505,29420,21519,29423,21542,29419,21569,29406,21583,29450,21583,29451,21583,29459,21563,29462,21543,29458,21519,29450,21502xe" filled="t" fillcolor="#000000" stroked="f">
                <v:path arrowok="t"/>
                <v:fill type="solid"/>
              </v:shape>
            </v:group>
            <v:group style="position:absolute;left:29475;top:21478;width:225;height:130" coordorigin="29475,21478" coordsize="225,130">
              <v:shape style="position:absolute;left:29475;top:21478;width:225;height:130" coordorigin="29475,21478" coordsize="225,130" path="m29515,21478l29475,21478,29518,21607,29560,21607,29569,21575,29540,21575,29515,21478xe" filled="t" fillcolor="#000000" stroked="f">
                <v:path arrowok="t"/>
                <v:fill type="solid"/>
              </v:shape>
              <v:shape style="position:absolute;left:29475;top:21478;width:225;height:130" coordorigin="29475,21478" coordsize="225,130" path="m29618,21511l29588,21511,29614,21607,29655,21607,29667,21575,29636,21575,29618,21511xe" filled="t" fillcolor="#000000" stroked="f">
                <v:path arrowok="t"/>
                <v:fill type="solid"/>
              </v:shape>
              <v:shape style="position:absolute;left:29475;top:21478;width:225;height:130" coordorigin="29475,21478" coordsize="225,130" path="m29609,21478l29568,21478,29541,21575,29569,21575,29587,21511,29618,21511,29609,21478xe" filled="t" fillcolor="#000000" stroked="f">
                <v:path arrowok="t"/>
                <v:fill type="solid"/>
              </v:shape>
              <v:shape style="position:absolute;left:29475;top:21478;width:225;height:130" coordorigin="29475,21478" coordsize="225,130" path="m29701,21478l29662,21478,29637,21575,29667,21575,29701,21478xe" filled="t" fillcolor="#000000" stroked="f">
                <v:path arrowok="t"/>
                <v:fill type="solid"/>
              </v:shape>
            </v:group>
            <v:group style="position:absolute;left:29714;top:21477;width:124;height:130" coordorigin="29714,21477" coordsize="124,130">
              <v:shape style="position:absolute;left:29714;top:21477;width:124;height:130" coordorigin="29714,21477" coordsize="124,130" path="m29752,21478l29714,21478,29714,21607,29752,21607,29752,21530,29754,21511,29762,21501,29775,21500,29832,21500,29828,21493,29752,21493,29752,21478xe" filled="t" fillcolor="#000000" stroked="f">
                <v:path arrowok="t"/>
                <v:fill type="solid"/>
              </v:shape>
              <v:shape style="position:absolute;left:29714;top:21477;width:124;height:130" coordorigin="29714,21477" coordsize="124,130" path="m29832,21500l29790,21500,29798,21510,29798,21607,29837,21607,29837,21518,29836,21511,29834,21503,29832,21500xe" filled="t" fillcolor="#000000" stroked="f">
                <v:path arrowok="t"/>
                <v:fill type="solid"/>
              </v:shape>
              <v:shape style="position:absolute;left:29714;top:21477;width:124;height:130" coordorigin="29714,21477" coordsize="124,130" path="m29806,21477l29778,21478,29761,21484,29752,21493,29828,21493,29824,21487,29806,21477xe" filled="t" fillcolor="#000000" stroked="f">
                <v:path arrowok="t"/>
                <v:fill type="solid"/>
              </v:shape>
              <v:shape style="position:absolute;left:1600;top:4058;width:28606;height:15442" type="#_x0000_t75">
                <v:imagedata r:id="rId38" o:title=""/>
              </v:shape>
            </v:group>
            <v:group style="position:absolute;left:17840;top:4058;width:13279;height:4551" coordorigin="17840,4058" coordsize="13279,4551">
              <v:shape style="position:absolute;left:17840;top:4058;width:13279;height:4551" coordorigin="17840,4058" coordsize="13279,4551" path="m30360,4058l18599,4058,18537,4061,18476,4068,18417,4080,18304,4118,18199,4172,18105,4241,18023,4323,17954,4417,17900,4522,17862,4635,17850,4694,17843,4755,17840,4817,17840,7851,17843,7913,17850,7974,17862,8033,17900,8146,17954,8251,18023,8345,18105,8427,18199,8496,18304,8550,18417,8588,18476,8600,18537,8607,18599,8610,30360,8610,30422,8607,30483,8600,30542,8588,30655,8550,30760,8496,30854,8427,30936,8345,31005,8251,31059,8146,31097,8033,31109,7974,31116,7913,31119,7851,31119,4817,31116,4755,31109,4694,31097,4635,31059,4522,31005,4417,30936,4323,30854,4241,30760,4172,30655,4118,30542,4080,30483,4068,30422,4061,30360,4058xe" filled="t" fillcolor="#FFFFFF" stroked="f">
                <v:path arrowok="t"/>
                <v:fill type="solid"/>
              </v:shape>
            </v:group>
            <v:group style="position:absolute;left:19270;top:4573;width:420;height:406" coordorigin="19270,4573" coordsize="420,406">
              <v:shape style="position:absolute;left:19270;top:4573;width:420;height:406" coordorigin="19270,4573" coordsize="420,406" path="m19546,4746l19431,4746,19431,4786,19444,4786,19449,4806,19455,4825,19462,4844,19471,4861,19481,4879,19466,4892,19449,4903,19431,4912,19412,4919,19392,4924,19399,4941,19407,4959,19415,4979,19431,4975,19504,4944,19524,4933,19682,4933,19689,4924,19673,4917,19655,4911,19617,4896,19597,4889,19603,4871,19612,4839,19538,4839,19523,4826,19513,4809,19504,4790,19561,4784,19628,4784,19630,4776,19634,4755,19546,4746xe" filled="t" fillcolor="#000000" stroked="f">
                <v:path arrowok="t"/>
                <v:fill type="solid"/>
              </v:shape>
              <v:shape style="position:absolute;left:19270;top:4573;width:420;height:406" coordorigin="19270,4573" coordsize="420,406" path="m19682,4933l19524,4933,19582,4954,19601,4961,19619,4967,19638,4972,19657,4977,19667,4957,19678,4939,19682,4933xe" filled="t" fillcolor="#000000" stroked="f">
                <v:path arrowok="t"/>
                <v:fill type="solid"/>
              </v:shape>
              <v:shape style="position:absolute;left:19270;top:4573;width:420;height:406" coordorigin="19270,4573" coordsize="420,406" path="m19379,4695l19270,4695,19270,4744,19322,4744,19322,4848,19323,4859,19322,4869,19319,4879,19314,4890,19307,4899,19299,4906,19297,4907,19341,4964,19351,4956,19359,4946,19369,4934,19424,4871,19442,4852,19437,4838,19379,4838,19379,4695xe" filled="t" fillcolor="#000000" stroked="f">
                <v:path arrowok="t"/>
                <v:fill type="solid"/>
              </v:shape>
              <v:shape style="position:absolute;left:19270;top:4573;width:420;height:406" coordorigin="19270,4573" coordsize="420,406" path="m19628,4784l19561,4784,19555,4803,19548,4822,19538,4839,19612,4839,19614,4835,19619,4816,19625,4797,19628,4784xe" filled="t" fillcolor="#000000" stroked="f">
                <v:path arrowok="t"/>
                <v:fill type="solid"/>
              </v:shape>
              <v:shape style="position:absolute;left:19270;top:4573;width:420;height:406" coordorigin="19270,4573" coordsize="420,406" path="m19419,4793l19414,4798,19406,4808,19390,4827,19379,4838,19437,4838,19437,4836,19429,4818,19420,4797,19419,4793xe" filled="t" fillcolor="#000000" stroked="f">
                <v:path arrowok="t"/>
                <v:fill type="solid"/>
              </v:shape>
              <v:shape style="position:absolute;left:19270;top:4573;width:420;height:406" coordorigin="19270,4573" coordsize="420,406" path="m19611,4573l19448,4573,19448,4631,19446,4652,19438,4670,19425,4685,19406,4696,19407,4721,19413,4739,19419,4753,19422,4752,19424,4751,19422,4751,19428,4748,19431,4746,19546,4746,19450,4737,19497,4694,19506,4620,19611,4620,19611,4573xe" filled="t" fillcolor="#000000" stroked="f">
                <v:path arrowok="t"/>
                <v:fill type="solid"/>
              </v:shape>
              <v:shape style="position:absolute;left:19270;top:4573;width:420;height:406" coordorigin="19270,4573" coordsize="420,406" path="m19611,4620l19553,4620,19553,4706,19677,4724,19678,4701,19681,4681,19641,4668,19616,4668,19609,4660,19611,4642,19611,4620xe" filled="t" fillcolor="#000000" stroked="f">
                <v:path arrowok="t"/>
                <v:fill type="solid"/>
              </v:shape>
              <v:shape style="position:absolute;left:19270;top:4573;width:420;height:406" coordorigin="19270,4573" coordsize="420,406" path="m19633,4666l19616,4668,19641,4668,19633,4666xe" filled="t" fillcolor="#000000" stroked="f">
                <v:path arrowok="t"/>
                <v:fill type="solid"/>
              </v:shape>
              <v:shape style="position:absolute;left:19270;top:4573;width:420;height:406" coordorigin="19270,4573" coordsize="420,406" path="m19379,4576l19310,4580,19317,4597,19324,4616,19330,4635,19336,4655,19401,4655,19396,4634,19391,4613,19385,4594,19379,4576xe" filled="t" fillcolor="#000000" stroked="f">
                <v:path arrowok="t"/>
                <v:fill type="solid"/>
              </v:shape>
            </v:group>
            <v:group style="position:absolute;left:19736;top:4558;width:420;height:428" coordorigin="19736,4558" coordsize="420,428">
              <v:shape style="position:absolute;left:19736;top:4558;width:420;height:428" coordorigin="19736,4558" coordsize="420,428" path="m19992,4558l19992,4704,19892,4704,19892,4757,19992,4757,19992,4986,20054,4986,20054,4755,20156,4755,20156,4702,20054,4702,20054,4591,20055,4585,20058,4578,20060,4574,20061,4569,20060,4566,20050,4561,20026,4559,19992,4558xe" filled="t" fillcolor="#000000" stroked="f">
                <v:path arrowok="t"/>
                <v:fill type="solid"/>
              </v:shape>
              <v:shape style="position:absolute;left:19736;top:4558;width:420;height:428" coordorigin="19736,4558" coordsize="420,428" path="m19865,4699l19736,4699,19736,4751,19807,4751,19807,4887,19801,4895,19790,4906,19788,4910,19787,4911,19794,4927,19804,4944,19817,4963,19819,4967,19821,4967,19823,4964,19836,4953,19896,4903,19930,4876,19927,4856,19869,4856,19865,4699xe" filled="t" fillcolor="#000000" stroked="f">
                <v:path arrowok="t"/>
                <v:fill type="solid"/>
              </v:shape>
              <v:shape style="position:absolute;left:19736;top:4558;width:420;height:428" coordorigin="19736,4558" coordsize="420,428" path="m19916,4817l19898,4833,19882,4846,19869,4856,19927,4856,19927,4856,19922,4837,19916,4817xe" filled="t" fillcolor="#000000" stroked="f">
                <v:path arrowok="t"/>
                <v:fill type="solid"/>
              </v:shape>
              <v:shape style="position:absolute;left:19736;top:4558;width:420;height:428" coordorigin="19736,4558" coordsize="420,428" path="m19844,4574l19783,4591,19799,4612,19812,4631,19823,4647,19831,4661,19889,4642,19878,4623,19867,4605,19856,4589,19844,4574xe" filled="t" fillcolor="#000000" stroked="f">
                <v:path arrowok="t"/>
                <v:fill type="solid"/>
              </v:shape>
            </v:group>
            <v:group style="position:absolute;left:20202;top:4558;width:424;height:425" coordorigin="20202,4558" coordsize="424,425">
              <v:shape style="position:absolute;left:20202;top:4558;width:424;height:425" coordorigin="20202,4558" coordsize="424,425" path="m20475,4817l20399,4817,20399,4838,20399,4843,20377,4913,20327,4946,20331,4967,20342,4983,20369,4975,20392,4965,20439,4917,20453,4838,20475,4817xe" filled="t" fillcolor="#000000" stroked="f">
                <v:path arrowok="t"/>
                <v:fill type="solid"/>
              </v:shape>
              <v:shape style="position:absolute;left:20202;top:4558;width:424;height:425" coordorigin="20202,4558" coordsize="424,425" path="m20533,4817l20475,4817,20475,4950,20480,4971,20499,4980,20577,4981,20594,4979,20608,4970,20618,4954,20624,4932,20624,4924,20550,4924,20542,4924,20536,4924,20533,4921,20533,4817xe" filled="t" fillcolor="#000000" stroked="f">
                <v:path arrowok="t"/>
                <v:fill type="solid"/>
              </v:shape>
              <v:shape style="position:absolute;left:20202;top:4558;width:424;height:425" coordorigin="20202,4558" coordsize="424,425" path="m20313,4693l20202,4693,20202,4744,20257,4744,20257,4877,20253,4895,20241,4913,20233,4919,20231,4921,20231,4922,20242,4940,20253,4956,20263,4962,20274,4960,20288,4949,20305,4932,20362,4872,20357,4856,20314,4856,20313,4693xe" filled="t" fillcolor="#000000" stroked="f">
                <v:path arrowok="t"/>
                <v:fill type="solid"/>
              </v:shape>
              <v:shape style="position:absolute;left:20202;top:4558;width:424;height:425" coordorigin="20202,4558" coordsize="424,425" path="m20573,4875l20569,4904,20562,4921,20550,4924,20624,4924,20626,4903,20610,4893,20593,4885,20573,4875xe" filled="t" fillcolor="#000000" stroked="f">
                <v:path arrowok="t"/>
                <v:fill type="solid"/>
              </v:shape>
              <v:shape style="position:absolute;left:20202;top:4558;width:424;height:425" coordorigin="20202,4558" coordsize="424,425" path="m20347,4833l20328,4843,20314,4856,20357,4856,20355,4850,20347,4833xe" filled="t" fillcolor="#000000" stroked="f">
                <v:path arrowok="t"/>
                <v:fill type="solid"/>
              </v:shape>
              <v:shape style="position:absolute;left:20202;top:4558;width:424;height:425" coordorigin="20202,4558" coordsize="424,425" path="m20514,4561l20511,4568,20501,4598,20494,4617,20487,4635,20479,4653,20359,4653,20359,4817,20586,4817,20586,4766,20415,4766,20415,4702,20586,4702,20586,4653,20531,4653,20542,4636,20554,4619,20566,4604,20577,4592,20580,4586,20579,4584,20566,4577,20549,4570,20526,4563,20514,4561xe" filled="t" fillcolor="#000000" stroked="f">
                <v:path arrowok="t"/>
                <v:fill type="solid"/>
              </v:shape>
              <v:shape style="position:absolute;left:20202;top:4558;width:424;height:425" coordorigin="20202,4558" coordsize="424,425" path="m20586,4702l20526,4702,20526,4766,20586,4766,20586,4702xe" filled="t" fillcolor="#000000" stroked="f">
                <v:path arrowok="t"/>
                <v:fill type="solid"/>
              </v:shape>
              <v:shape style="position:absolute;left:20202;top:4558;width:424;height:425" coordorigin="20202,4558" coordsize="424,425" path="m20235,4599l20268,4671,20269,4675,20295,4667,20315,4660,20329,4653,20322,4630,20314,4610,20310,4600,20236,4600,20235,4599xe" filled="t" fillcolor="#000000" stroked="f">
                <v:path arrowok="t"/>
                <v:fill type="solid"/>
              </v:shape>
              <v:shape style="position:absolute;left:20202;top:4558;width:424;height:425" coordorigin="20202,4558" coordsize="424,425" path="m20422,4558l20420,4558,20392,4573,20375,4584,20369,4591,20372,4594,20377,4600,20391,4617,20403,4633,20414,4648,20442,4641,20459,4635,20453,4612,20445,4593,20436,4576,20425,4561,20422,4558xe" filled="t" fillcolor="#000000" stroked="f">
                <v:path arrowok="t"/>
                <v:fill type="solid"/>
              </v:shape>
              <v:shape style="position:absolute;left:20202;top:4558;width:424;height:425" coordorigin="20202,4558" coordsize="424,425" path="m20298,4576l20267,4581,20246,4587,20235,4593,20236,4599,20236,4600,20310,4600,20306,4592,20298,4576xe" filled="t" fillcolor="#000000" stroked="f">
                <v:path arrowok="t"/>
                <v:fill type="solid"/>
              </v:shape>
            </v:group>
            <v:group style="position:absolute;left:20688;top:4573;width:378;height:408" coordorigin="20688,4573" coordsize="378,408">
              <v:shape style="position:absolute;left:20688;top:4573;width:378;height:408" coordorigin="20688,4573" coordsize="378,408" path="m21067,4573l20885,4573,20885,4781,20884,4805,20862,4874,20805,4927,20785,4940,20800,4953,20815,4967,20829,4981,20850,4967,20899,4923,20937,4855,20941,4837,21003,4822,21066,4822,21066,4771,20945,4771,20945,4722,21067,4722,21067,4671,20945,4671,20945,4624,21067,4624,21067,4573xe" filled="t" fillcolor="#000000" stroked="f">
                <v:path arrowok="t"/>
                <v:fill type="solid"/>
              </v:shape>
              <v:shape style="position:absolute;left:20688;top:4573;width:378;height:408" coordorigin="20688,4573" coordsize="378,408" path="m21066,4822l21003,4822,21003,4897,21002,4909,20997,4916,20987,4917,20950,4917,20958,4931,20964,4950,20991,4963,21012,4968,21029,4969,21042,4966,21059,4953,21066,4934,21066,4822xe" filled="t" fillcolor="#000000" stroked="f">
                <v:path arrowok="t"/>
                <v:fill type="solid"/>
              </v:shape>
              <v:shape style="position:absolute;left:20688;top:4573;width:378;height:408" coordorigin="20688,4573" coordsize="378,408" path="m20850,4580l20688,4580,20688,4882,20745,4882,20745,4848,20850,4848,20850,4799,20745,4799,20745,4742,20850,4742,20850,4691,20745,4691,20745,4633,20850,4633,20850,4580xe" filled="t" fillcolor="#000000" stroked="f">
                <v:path arrowok="t"/>
                <v:fill type="solid"/>
              </v:shape>
              <v:shape style="position:absolute;left:20688;top:4573;width:378;height:408" coordorigin="20688,4573" coordsize="378,408" path="m20850,4848l20794,4848,20794,4866,20850,4866,20850,4848xe" filled="t" fillcolor="#000000" stroked="f">
                <v:path arrowok="t"/>
                <v:fill type="solid"/>
              </v:shape>
              <v:shape style="position:absolute;left:20688;top:4573;width:378;height:408" coordorigin="20688,4573" coordsize="378,408" path="m20850,4742l20794,4742,20794,4799,20850,4799,20850,4742xe" filled="t" fillcolor="#000000" stroked="f">
                <v:path arrowok="t"/>
                <v:fill type="solid"/>
              </v:shape>
              <v:shape style="position:absolute;left:20688;top:4573;width:378;height:408" coordorigin="20688,4573" coordsize="378,408" path="m21067,4722l21003,4722,21003,4771,21066,4771,21067,4722xe" filled="t" fillcolor="#000000" stroked="f">
                <v:path arrowok="t"/>
                <v:fill type="solid"/>
              </v:shape>
              <v:shape style="position:absolute;left:20688;top:4573;width:378;height:408" coordorigin="20688,4573" coordsize="378,408" path="m20850,4633l20794,4633,20794,4691,20850,4691,20850,4633xe" filled="t" fillcolor="#000000" stroked="f">
                <v:path arrowok="t"/>
                <v:fill type="solid"/>
              </v:shape>
              <v:shape style="position:absolute;left:20688;top:4573;width:378;height:408" coordorigin="20688,4573" coordsize="378,408" path="m21067,4624l21003,4624,21003,4671,21067,4671,21067,4624xe" filled="t" fillcolor="#000000" stroked="f">
                <v:path arrowok="t"/>
                <v:fill type="solid"/>
              </v:shape>
              <v:shape style="position:absolute;left:18540;top:5335;width:5395;height:340" type="#_x0000_t75">
                <v:imagedata r:id="rId39" o:title=""/>
              </v:shape>
            </v:group>
            <v:group style="position:absolute;left:24016;top:5633;width:45;height:18" coordorigin="24016,5633" coordsize="45,18">
              <v:shape style="position:absolute;left:24016;top:5633;width:45;height:18" coordorigin="24016,5633" coordsize="45,18" path="m24016,5642l24061,5642e" filled="f" stroked="t" strokeweight="1.0pt" strokecolor="#000000">
                <v:path arrowok="t"/>
              </v:shape>
            </v:group>
            <v:group style="position:absolute;left:24016;top:5613;width:261;height:2" coordorigin="24016,5613" coordsize="261,2">
              <v:shape style="position:absolute;left:24016;top:5613;width:261;height:2" coordorigin="24016,5613" coordsize="261,0" path="m24016,5613l24277,5613e" filled="f" stroked="t" strokeweight="2.1pt" strokecolor="#000000">
                <v:path arrowok="t"/>
              </v:shape>
            </v:group>
            <v:group style="position:absolute;left:24016;top:5519;width:45;height:74" coordorigin="24016,5519" coordsize="45,74">
              <v:shape style="position:absolute;left:24016;top:5519;width:45;height:74" coordorigin="24016,5519" coordsize="45,74" path="m24016,5556l24061,5556e" filled="f" stroked="t" strokeweight="3.8pt" strokecolor="#000000">
                <v:path arrowok="t"/>
              </v:shape>
            </v:group>
            <v:group style="position:absolute;left:24016;top:5500;width:261;height:2" coordorigin="24016,5500" coordsize="261,2">
              <v:shape style="position:absolute;left:24016;top:5500;width:261;height:2" coordorigin="24016,5500" coordsize="261,0" path="m24016,5500l24277,5500e" filled="f" stroked="t" strokeweight="2.0pt" strokecolor="#000000">
                <v:path arrowok="t"/>
              </v:shape>
            </v:group>
            <v:group style="position:absolute;left:24016;top:5411;width:45;height:70" coordorigin="24016,5411" coordsize="45,70">
              <v:shape style="position:absolute;left:24016;top:5411;width:45;height:70" coordorigin="24016,5411" coordsize="45,70" path="m24016,5446l24061,5446e" filled="f" stroked="t" strokeweight="3.6pt" strokecolor="#000000">
                <v:path arrowok="t"/>
              </v:shape>
            </v:group>
            <v:group style="position:absolute;left:24016;top:5390;width:261;height:2" coordorigin="24016,5390" coordsize="261,2">
              <v:shape style="position:absolute;left:24016;top:5390;width:261;height:2" coordorigin="24016,5390" coordsize="261,0" path="m24016,5390l24277,5390e" filled="f" stroked="t" strokeweight="2.2pt" strokecolor="#000000">
                <v:path arrowok="t"/>
              </v:shape>
            </v:group>
            <v:group style="position:absolute;left:24227;top:5632;width:50;height:16" coordorigin="24227,5632" coordsize="50,16">
              <v:shape style="position:absolute;left:24227;top:5632;width:50;height:16" coordorigin="24227,5632" coordsize="50,16" path="m24227,5640l24277,5640e" filled="f" stroked="t" strokeweight=".877939pt" strokecolor="#000000">
                <v:path arrowok="t"/>
              </v:shape>
            </v:group>
            <v:group style="position:absolute;left:24121;top:5519;width:45;height:75" coordorigin="24121,5519" coordsize="45,75">
              <v:shape style="position:absolute;left:24121;top:5519;width:45;height:75" coordorigin="24121,5519" coordsize="45,75" path="m24121,5556l24166,5556e" filled="f" stroked="t" strokeweight="3.859556pt" strokecolor="#000000">
                <v:path arrowok="t"/>
              </v:shape>
            </v:group>
            <v:group style="position:absolute;left:24227;top:5519;width:50;height:75" coordorigin="24227,5519" coordsize="50,75">
              <v:shape style="position:absolute;left:24227;top:5519;width:50;height:75" coordorigin="24227,5519" coordsize="50,75" path="m24227,5556l24277,5556e" filled="f" stroked="t" strokeweight="3.859556pt" strokecolor="#000000">
                <v:path arrowok="t"/>
              </v:shape>
            </v:group>
            <v:group style="position:absolute;left:24121;top:5411;width:45;height:70" coordorigin="24121,5411" coordsize="45,70">
              <v:shape style="position:absolute;left:24121;top:5411;width:45;height:70" coordorigin="24121,5411" coordsize="45,70" path="m24121,5446l24166,5446e" filled="f" stroked="t" strokeweight="3.578054pt" strokecolor="#000000">
                <v:path arrowok="t"/>
              </v:shape>
            </v:group>
            <v:group style="position:absolute;left:24227;top:5411;width:50;height:70" coordorigin="24227,5411" coordsize="50,70">
              <v:shape style="position:absolute;left:24227;top:5411;width:50;height:70" coordorigin="24227,5411" coordsize="50,70" path="m24227,5446l24277,5446e" filled="f" stroked="t" strokeweight="3.578054pt" strokecolor="#000000">
                <v:path arrowok="t"/>
              </v:shape>
            </v:group>
            <v:group style="position:absolute;left:24361;top:5353;width:297;height:314" coordorigin="24361,5353" coordsize="297,314">
              <v:shape style="position:absolute;left:24361;top:5353;width:297;height:314" coordorigin="24361,5353" coordsize="297,314" path="m24657,5652l24610,5652,24610,5666,24657,5666,24657,5652xe" filled="t" fillcolor="#000000" stroked="f">
                <v:path arrowok="t"/>
                <v:fill type="solid"/>
              </v:shape>
              <v:shape style="position:absolute;left:24361;top:5353;width:297;height:314" coordorigin="24361,5353" coordsize="297,314" path="m24657,5353l24361,5353,24361,5665,24405,5665,24405,5652,24657,5652,24657,5617,24406,5617,24406,5391,24657,5391,24657,5353xe" filled="t" fillcolor="#000000" stroked="f">
                <v:path arrowok="t"/>
                <v:fill type="solid"/>
              </v:shape>
              <v:shape style="position:absolute;left:24361;top:5353;width:297;height:314" coordorigin="24361,5353" coordsize="297,314" path="m24657,5391l24612,5391,24612,5617,24657,5617,24657,5391xe" filled="t" fillcolor="#000000" stroked="f">
                <v:path arrowok="t"/>
                <v:fill type="solid"/>
              </v:shape>
              <v:shape style="position:absolute;left:24361;top:5353;width:297;height:314" coordorigin="24361,5353" coordsize="297,314" path="m24513,5500l24457,5500,24455,5521,24448,5540,24437,5557,24422,5572,24425,5591,24437,5607,24456,5594,24472,5579,24484,5563,24492,5545,24498,5526,24500,5505,24513,5500xe" filled="t" fillcolor="#000000" stroked="f">
                <v:path arrowok="t"/>
                <v:fill type="solid"/>
              </v:shape>
              <v:shape style="position:absolute;left:24361;top:5353;width:297;height:314" coordorigin="24361,5353" coordsize="297,314" path="m24555,5500l24513,5500,24513,5578,24517,5597,24536,5605,24566,5605,24581,5605,24591,5601,24596,5594,24604,5580,24607,5568,24568,5568,24562,5565,24558,5565,24555,5563,24555,5500xe" filled="t" fillcolor="#000000" stroked="f">
                <v:path arrowok="t"/>
                <v:fill type="solid"/>
              </v:shape>
              <v:shape style="position:absolute;left:24361;top:5353;width:297;height:314" coordorigin="24361,5353" coordsize="297,314" path="m24575,5539l24572,5559,24568,5568,24607,5568,24609,5558,24595,5547,24584,5542,24575,5539xe" filled="t" fillcolor="#000000" stroked="f">
                <v:path arrowok="t"/>
                <v:fill type="solid"/>
              </v:shape>
              <v:shape style="position:absolute;left:24361;top:5353;width:297;height:314" coordorigin="24361,5353" coordsize="297,314" path="m24601,5463l24417,5463,24417,5500,24601,5500,24601,5463xe" filled="t" fillcolor="#000000" stroked="f">
                <v:path arrowok="t"/>
                <v:fill type="solid"/>
              </v:shape>
              <v:shape style="position:absolute;left:24361;top:5353;width:297;height:314" coordorigin="24361,5353" coordsize="297,314" path="m24585,5409l24433,5409,24433,5446,24585,5446,24585,5409xe" filled="t" fillcolor="#000000" stroked="f">
                <v:path arrowok="t"/>
                <v:fill type="solid"/>
              </v:shape>
            </v:group>
            <v:group style="position:absolute;left:24703;top:5344;width:336;height:324" coordorigin="24703,5344" coordsize="336,324">
              <v:shape style="position:absolute;left:24703;top:5344;width:336;height:324" coordorigin="24703,5344" coordsize="336,324" path="m24879,5504l24837,5504,24837,5618,24881,5666,24952,5668,24981,5667,25035,5631,25036,5627,24903,5627,24891,5625,24886,5621,24882,5616,24879,5605,24879,5504xe" filled="t" fillcolor="#000000" stroked="f">
                <v:path arrowok="t"/>
                <v:fill type="solid"/>
              </v:shape>
              <v:shape style="position:absolute;left:24703;top:5344;width:336;height:324" coordorigin="24703,5344" coordsize="336,324" path="m24791,5469l24747,5469,24747,5567,24737,5570,24725,5573,24707,5576,24704,5577,24703,5577,24705,5585,24710,5606,24718,5629,24724,5627,24733,5622,24753,5613,24771,5604,24790,5596,24807,5588,24825,5581,24826,5581,24826,5578,24825,5568,24824,5558,24824,5554,24791,5554,24791,5469xe" filled="t" fillcolor="#000000" stroked="f">
                <v:path arrowok="t"/>
                <v:fill type="solid"/>
              </v:shape>
              <v:shape style="position:absolute;left:24703;top:5344;width:336;height:324" coordorigin="24703,5344" coordsize="336,324" path="m25003,5589l24993,5603,24990,5615,24984,5619,24980,5624,24968,5627,25036,5627,25039,5607,25021,5596,25003,5589xe" filled="t" fillcolor="#000000" stroked="f">
                <v:path arrowok="t"/>
                <v:fill type="solid"/>
              </v:shape>
              <v:shape style="position:absolute;left:24703;top:5344;width:336;height:324" coordorigin="24703,5344" coordsize="336,324" path="m24945,5482l24901,5482,24901,5598,24945,5598,24945,5482xe" filled="t" fillcolor="#000000" stroked="f">
                <v:path arrowok="t"/>
                <v:fill type="solid"/>
              </v:shape>
              <v:shape style="position:absolute;left:24703;top:5344;width:336;height:324" coordorigin="24703,5344" coordsize="336,324" path="m24947,5546l24955,5563,24961,5583,24989,5583,25004,5578,25013,5572,25015,5560,25014,5548,24963,5548,24947,5546xe" filled="t" fillcolor="#000000" stroked="f">
                <v:path arrowok="t"/>
                <v:fill type="solid"/>
              </v:shape>
              <v:shape style="position:absolute;left:24703;top:5344;width:336;height:324" coordorigin="24703,5344" coordsize="336,324" path="m24826,5581l24825,5581,24826,5582,24826,5581xe" filled="t" fillcolor="#000000" stroked="f">
                <v:path arrowok="t"/>
                <v:fill type="solid"/>
              </v:shape>
              <v:shape style="position:absolute;left:24703;top:5344;width:336;height:324" coordorigin="24703,5344" coordsize="336,324" path="m24824,5541l24791,5554,24824,5554,24824,5549,24824,5541xe" filled="t" fillcolor="#000000" stroked="f">
                <v:path arrowok="t"/>
                <v:fill type="solid"/>
              </v:shape>
              <v:shape style="position:absolute;left:24703;top:5344;width:336;height:324" coordorigin="24703,5344" coordsize="336,324" path="m25014,5459l24967,5459,24967,5523,24969,5540,24963,5548,25014,5548,25014,5541,25014,5459xe" filled="t" fillcolor="#000000" stroked="f">
                <v:path arrowok="t"/>
                <v:fill type="solid"/>
              </v:shape>
              <v:shape style="position:absolute;left:24703;top:5344;width:336;height:324" coordorigin="24703,5344" coordsize="336,324" path="m24825,5431l24708,5431,24708,5469,24807,5469,24818,5513,24837,5504,24879,5504,24879,5490,24901,5482,24945,5482,24945,5468,24960,5462,24825,5462,24825,5431xe" filled="t" fillcolor="#000000" stroked="f">
                <v:path arrowok="t"/>
                <v:fill type="solid"/>
              </v:shape>
              <v:shape style="position:absolute;left:24703;top:5344;width:336;height:324" coordorigin="24703,5344" coordsize="336,324" path="m24872,5382l24837,5382,24837,5459,24825,5462,24960,5462,24967,5459,25014,5459,25014,5448,24879,5448,24879,5403,24880,5399,24882,5394,24882,5384,24872,5382xe" filled="t" fillcolor="#000000" stroked="f">
                <v:path arrowok="t"/>
                <v:fill type="solid"/>
              </v:shape>
              <v:shape style="position:absolute;left:24703;top:5344;width:336;height:324" coordorigin="24703,5344" coordsize="336,324" path="m24934,5344l24901,5344,24901,5441,24879,5448,25014,5448,25014,5428,24945,5428,24945,5364,24945,5358,24946,5353,24947,5351,24947,5349,24947,5348,24945,5346,24934,5344xe" filled="t" fillcolor="#000000" stroked="f">
                <v:path arrowok="t"/>
                <v:fill type="solid"/>
              </v:shape>
              <v:shape style="position:absolute;left:24703;top:5344;width:336;height:324" coordorigin="24703,5344" coordsize="336,324" path="m24786,5347l24747,5347,24747,5431,24791,5431,24791,5367,24792,5362,24793,5357,24794,5355,24794,5353,24794,5351,24797,5348,24786,5347xe" filled="t" fillcolor="#000000" stroked="f">
                <v:path arrowok="t"/>
                <v:fill type="solid"/>
              </v:shape>
              <v:shape style="position:absolute;left:24703;top:5344;width:336;height:324" coordorigin="24703,5344" coordsize="336,324" path="m25014,5402l24945,5428,25014,5428,25014,5402xe" filled="t" fillcolor="#000000" stroked="f">
                <v:path arrowok="t"/>
                <v:fill type="solid"/>
              </v:shape>
            </v:group>
            <v:group style="position:absolute;left:25067;top:5340;width:320;height:329" coordorigin="25067,5340" coordsize="320,329">
              <v:shape style="position:absolute;left:25067;top:5340;width:320;height:329" coordorigin="25067,5340" coordsize="320,329" path="m25318,5571l25272,5571,25279,5588,25331,5649,25363,5669,25374,5651,25387,5636,25369,5622,25352,5608,25337,5594,25324,5579,25318,5571xe" filled="t" fillcolor="#000000" stroked="f">
                <v:path arrowok="t"/>
                <v:fill type="solid"/>
              </v:shape>
              <v:shape style="position:absolute;left:25067;top:5340;width:320;height:329" coordorigin="25067,5340" coordsize="320,329" path="m25397,5499l25176,5499,25176,5539,25237,5539,25231,5557,25177,5615,25134,5633,25148,5644,25162,5659,25185,5652,25206,5643,25252,5604,25272,5571,25318,5571,25313,5563,25305,5547,25397,5539,25397,5499xe" filled="t" fillcolor="#000000" stroked="f">
                <v:path arrowok="t"/>
                <v:fill type="solid"/>
              </v:shape>
              <v:shape style="position:absolute;left:25067;top:5340;width:320;height:329" coordorigin="25067,5340" coordsize="320,329" path="m25155,5468l25109,5468,25109,5561,25105,5562,25097,5564,25085,5565,25073,5566,25067,5567,25067,5568,25071,5592,25076,5610,25079,5617,25083,5616,25091,5611,25101,5607,25116,5604,25135,5599,25158,5595,25186,5589,25191,5568,25192,5553,25155,5553,25155,5468xe" filled="t" fillcolor="#000000" stroked="f">
                <v:path arrowok="t"/>
                <v:fill type="solid"/>
              </v:shape>
              <v:shape style="position:absolute;left:25067;top:5340;width:320;height:329" coordorigin="25067,5340" coordsize="320,329" path="m25181,5548l25168,5551,25155,5553,25192,5553,25193,5549,25181,5548xe" filled="t" fillcolor="#000000" stroked="f">
                <v:path arrowok="t"/>
                <v:fill type="solid"/>
              </v:shape>
              <v:shape style="position:absolute;left:25067;top:5340;width:320;height:329" coordorigin="25067,5340" coordsize="320,329" path="m25366,5397l25196,5397,25196,5436,25244,5436,25244,5483,25243,5499,25289,5499,25289,5438,25366,5438,25367,5419,25367,5399,25367,5397,25366,5397xe" filled="t" fillcolor="#000000" stroked="f">
                <v:path arrowok="t"/>
                <v:fill type="solid"/>
              </v:shape>
              <v:shape style="position:absolute;left:25067;top:5340;width:320;height:329" coordorigin="25067,5340" coordsize="320,329" path="m25366,5438l25321,5438,25318,5499,25363,5499,25364,5479,25365,5459,25366,5438xe" filled="t" fillcolor="#000000" stroked="f">
                <v:path arrowok="t"/>
                <v:fill type="solid"/>
              </v:shape>
              <v:shape style="position:absolute;left:25067;top:5340;width:320;height:329" coordorigin="25067,5340" coordsize="320,329" path="m25150,5346l25136,5347,25109,5347,25109,5431,25071,5431,25071,5468,25190,5468,25190,5429,25155,5429,25155,5367,25155,5361,25157,5355,25157,5347,25150,5346xe" filled="t" fillcolor="#000000" stroked="f">
                <v:path arrowok="t"/>
                <v:fill type="solid"/>
              </v:shape>
              <v:shape style="position:absolute;left:25067;top:5340;width:320;height:329" coordorigin="25067,5340" coordsize="320,329" path="m25289,5340l25243,5340,25243,5397,25291,5397,25291,5363,25292,5355,25294,5350,25295,5347,25295,5345,25295,5341,25289,5340xe" filled="t" fillcolor="#000000" stroked="f">
                <v:path arrowok="t"/>
                <v:fill type="solid"/>
              </v:shape>
            </v:group>
            <v:group style="position:absolute;left:25475;top:5574;width:54;height:108" coordorigin="25475,5574" coordsize="54,108">
              <v:shape style="position:absolute;left:25475;top:5574;width:54;height:108" coordorigin="25475,5574" coordsize="54,108" path="m25529,5574l25475,5574,25475,5631,25498,5631,25498,5647,25492,5656,25479,5659,25479,5682,25502,5677,25518,5665,25527,5645,25529,5574xe" filled="t" fillcolor="#000000" stroked="f">
                <v:path arrowok="t"/>
                <v:fill type="solid"/>
              </v:shape>
              <v:shape style="position:absolute;left:25785;top:5336;width:1413;height:344" type="#_x0000_t75">
                <v:imagedata r:id="rId40" o:title=""/>
              </v:shape>
            </v:group>
            <v:group style="position:absolute;left:27274;top:5633;width:45;height:18" coordorigin="27274,5633" coordsize="45,18">
              <v:shape style="position:absolute;left:27274;top:5633;width:45;height:18" coordorigin="27274,5633" coordsize="45,18" path="m27274,5642l27320,5642e" filled="f" stroked="t" strokeweight="1.0pt" strokecolor="#000000">
                <v:path arrowok="t"/>
              </v:shape>
              <v:shape style="position:absolute;left:27236;top:5336;width:2510;height:337" type="#_x0000_t75">
                <v:imagedata r:id="rId41" o:title=""/>
              </v:shape>
            </v:group>
            <v:group style="position:absolute;left:18538;top:5990;width:323;height:333" coordorigin="18538,5990" coordsize="323,333">
              <v:shape style="position:absolute;left:18538;top:5990;width:323;height:333" coordorigin="18538,5990" coordsize="323,333" path="m18775,6236l18731,6236,18732,6323,18775,6323,18775,6236xe" filled="t" fillcolor="#000000" stroked="f">
                <v:path arrowok="t"/>
                <v:fill type="solid"/>
              </v:shape>
              <v:shape style="position:absolute;left:18538;top:5990;width:323;height:333" coordorigin="18538,5990" coordsize="323,333" path="m18623,6206l18582,6206,18583,6320,18623,6320,18623,6206xe" filled="t" fillcolor="#000000" stroked="f">
                <v:path arrowok="t"/>
                <v:fill type="solid"/>
              </v:shape>
              <v:shape style="position:absolute;left:18538;top:5990;width:323;height:333" coordorigin="18538,5990" coordsize="323,333" path="m18861,6188l18661,6188,18660,6208,18702,6208,18693,6223,18681,6237,18666,6250,18649,6263,18629,6275,18643,6289,18657,6304,18677,6290,18695,6277,18709,6263,18721,6249,18731,6236,18775,6236,18775,6207,18861,6207,18861,6190,18861,6188xe" filled="t" fillcolor="#000000" stroked="f">
                <v:path arrowok="t"/>
                <v:fill type="solid"/>
              </v:shape>
              <v:shape style="position:absolute;left:18538;top:5990;width:323;height:333" coordorigin="18538,5990" coordsize="323,333" path="m18786,6249l18790,6257,18793,6269,18795,6286,18795,6289,18821,6287,18839,6284,18854,6278,18858,6269,18858,6253,18858,6251,18806,6251,18786,6249xe" filled="t" fillcolor="#000000" stroked="f">
                <v:path arrowok="t"/>
                <v:fill type="solid"/>
              </v:shape>
              <v:shape style="position:absolute;left:18538;top:5990;width:323;height:333" coordorigin="18538,5990" coordsize="323,333" path="m18861,6207l18813,6207,18812,6236,18814,6247,18806,6251,18858,6251,18860,6230,18860,6209,18861,6207xe" filled="t" fillcolor="#000000" stroked="f">
                <v:path arrowok="t"/>
                <v:fill type="solid"/>
              </v:shape>
              <v:shape style="position:absolute;left:18538;top:5990;width:323;height:333" coordorigin="18538,5990" coordsize="323,333" path="m18621,6104l18573,6104,18569,6124,18564,6143,18558,6162,18550,6180,18542,6199,18538,6215,18555,6231,18566,6243,18575,6224,18582,6206,18623,6206,18623,6184,18861,6184,18861,6173,18704,6173,18704,6168,18663,6168,18645,6143,18639,6134,18621,6134,18621,6104xe" filled="t" fillcolor="#000000" stroked="f">
                <v:path arrowok="t"/>
                <v:fill type="solid"/>
              </v:shape>
              <v:shape style="position:absolute;left:18538;top:5990;width:323;height:333" coordorigin="18538,5990" coordsize="323,333" path="m18861,6184l18623,6184,18634,6204,18638,6202,18645,6198,18654,6192,18658,6190,18660,6188,18861,6188,18861,6184xe" filled="t" fillcolor="#000000" stroked="f">
                <v:path arrowok="t"/>
                <v:fill type="solid"/>
              </v:shape>
              <v:shape style="position:absolute;left:18538;top:5990;width:323;height:333" coordorigin="18538,5990" coordsize="323,333" path="m18775,6144l18732,6144,18732,6173,18775,6173,18775,6144xe" filled="t" fillcolor="#000000" stroked="f">
                <v:path arrowok="t"/>
                <v:fill type="solid"/>
              </v:shape>
              <v:shape style="position:absolute;left:18538;top:5990;width:323;height:333" coordorigin="18538,5990" coordsize="323,333" path="m18848,6043l18663,6043,18663,6079,18804,6079,18804,6109,18665,6109,18665,6125,18664,6145,18663,6168,18704,6168,18704,6144,18848,6144,18848,6043xe" filled="t" fillcolor="#000000" stroked="f">
                <v:path arrowok="t"/>
                <v:fill type="solid"/>
              </v:shape>
              <v:shape style="position:absolute;left:18538;top:5990;width:323;height:333" coordorigin="18538,5990" coordsize="323,333" path="m18637,6130l18632,6131,18627,6133,18621,6134,18639,6134,18637,6130xe" filled="t" fillcolor="#000000" stroked="f">
                <v:path arrowok="t"/>
                <v:fill type="solid"/>
              </v:shape>
              <v:shape style="position:absolute;left:18538;top:5990;width:323;height:333" coordorigin="18538,5990" coordsize="323,333" path="m18775,6079l18732,6079,18732,6109,18775,6109,18775,6079xe" filled="t" fillcolor="#000000" stroked="f">
                <v:path arrowok="t"/>
                <v:fill type="solid"/>
              </v:shape>
              <v:shape style="position:absolute;left:18538;top:5990;width:323;height:333" coordorigin="18538,5990" coordsize="323,333" path="m18653,6068l18539,6068,18539,6104,18653,6104,18653,6068xe" filled="t" fillcolor="#000000" stroked="f">
                <v:path arrowok="t"/>
                <v:fill type="solid"/>
              </v:shape>
              <v:shape style="position:absolute;left:18538;top:5990;width:323;height:333" coordorigin="18538,5990" coordsize="323,333" path="m18621,5992l18583,5992,18583,6068,18623,6068,18623,6017,18623,6008,18624,6001,18625,5998,18625,5996,18624,5995,18623,5993,18621,5992xe" filled="t" fillcolor="#000000" stroked="f">
                <v:path arrowok="t"/>
                <v:fill type="solid"/>
              </v:shape>
              <v:shape style="position:absolute;left:18538;top:5990;width:323;height:333" coordorigin="18538,5990" coordsize="323,333" path="m18723,5992l18704,5998,18685,6004,18678,6007,18680,6011,18684,6017,18691,6027,18697,6036,18699,6043,18725,6043,18738,6037,18745,6033,18745,6031,18731,6004,18723,5992xe" filled="t" fillcolor="#000000" stroked="f">
                <v:path arrowok="t"/>
                <v:fill type="solid"/>
              </v:shape>
              <v:shape style="position:absolute;left:18538;top:5990;width:323;height:333" coordorigin="18538,5990" coordsize="323,333" path="m18780,5990l18778,5994,18775,6002,18766,6024,18759,6040,18725,6043,18804,6043,18806,6041,18807,6040,18808,6040,18818,6027,18826,6017,18833,6011,18826,6007,18805,5998,18785,5991,18782,5990,18780,5990xe" filled="t" fillcolor="#000000" stroked="f">
                <v:path arrowok="t"/>
                <v:fill type="solid"/>
              </v:shape>
              <v:shape style="position:absolute;left:18538;top:5990;width:323;height:333" coordorigin="18538,5990" coordsize="323,333" path="m18808,6040l18807,6040,18807,6041,18808,6040xe" filled="t" fillcolor="#000000" stroked="f">
                <v:path arrowok="t"/>
                <v:fill type="solid"/>
              </v:shape>
            </v:group>
            <v:group style="position:absolute;left:18938;top:6285;width:45;height:18" coordorigin="18938,6285" coordsize="45,18">
              <v:shape style="position:absolute;left:18938;top:6285;width:45;height:18" coordorigin="18938,6285" coordsize="45,18" path="m18938,6294l18983,6294e" filled="f" stroked="t" strokeweight="1.0pt" strokecolor="#000000">
                <v:path arrowok="t"/>
              </v:shape>
              <v:shape style="position:absolute;left:18899;top:5989;width:2066;height:335" type="#_x0000_t75">
                <v:imagedata r:id="rId42" o:title=""/>
              </v:shape>
            </v:group>
            <v:group style="position:absolute;left:21113;top:6009;width:287;height:299" coordorigin="21113,6009" coordsize="287,299">
              <v:shape style="position:absolute;left:21113;top:6009;width:287;height:299" coordorigin="21113,6009" coordsize="287,299" path="m21383,6009l21113,6009,21113,6309,21400,6309,21400,6270,21158,6270,21158,6048,21383,6048,21383,6009xe" filled="t" fillcolor="#000000" stroked="f">
                <v:path arrowok="t"/>
                <v:fill type="solid"/>
              </v:shape>
              <v:shape style="position:absolute;left:21113;top:6009;width:287;height:299" coordorigin="21113,6009" coordsize="287,299" path="m21342,6195l21275,6195,21291,6213,21305,6229,21318,6244,21328,6258,21332,6263,21338,6259,21347,6252,21359,6244,21366,6239,21371,6235,21373,6234,21365,6222,21354,6209,21342,6195xe" filled="t" fillcolor="#000000" stroked="f">
                <v:path arrowok="t"/>
                <v:fill type="solid"/>
              </v:shape>
              <v:shape style="position:absolute;left:21113;top:6009;width:287;height:299" coordorigin="21113,6009" coordsize="287,299" path="m21204,6068l21201,6069,21197,6073,21193,6079,21184,6088,21177,6096,21173,6102,21189,6115,21205,6128,21220,6141,21234,6154,21225,6175,21213,6192,21200,6207,21185,6220,21169,6231,21181,6244,21197,6258,21217,6246,21235,6234,21251,6221,21264,6208,21275,6195,21342,6195,21341,6194,21325,6177,21324,6153,21328,6134,21336,6118,21279,6118,21269,6117,21255,6110,21236,6096,21213,6076,21204,6068xe" filled="t" fillcolor="#000000" stroked="f">
                <v:path arrowok="t"/>
                <v:fill type="solid"/>
              </v:shape>
              <v:shape style="position:absolute;left:21113;top:6009;width:287;height:299" coordorigin="21113,6009" coordsize="287,299" path="m21318,6065l21302,6086,21289,6103,21279,6118,21337,6118,21346,6104,21358,6091,21360,6085,21356,6085,21335,6074,21318,6065xe" filled="t" fillcolor="#000000" stroked="f">
                <v:path arrowok="t"/>
                <v:fill type="solid"/>
              </v:shape>
            </v:group>
            <v:group style="position:absolute;left:21460;top:6208;width:117;height:114" coordorigin="21460,6208" coordsize="117,114">
              <v:shape style="position:absolute;left:21460;top:6208;width:117;height:114" coordorigin="21460,6208" coordsize="117,114" path="m21519,6208l21495,6213,21477,6224,21466,6241,21460,6262,21464,6286,21475,6304,21491,6316,21513,6322,21539,6318,21557,6308,21522,6308,21499,6303,21483,6290,21475,6270,21481,6246,21494,6231,21513,6223,21519,6222,21555,6222,21547,6215,21526,6209,21519,6208xe" filled="t" fillcolor="#000000" stroked="f">
                <v:path arrowok="t"/>
                <v:fill type="solid"/>
              </v:shape>
              <v:shape style="position:absolute;left:21460;top:6208;width:117;height:114" coordorigin="21460,6208" coordsize="117,114" path="m21555,6222l21519,6222,21541,6229,21555,6242,21562,6263,21556,6286,21543,6301,21522,6308,21557,6308,21570,6293,21576,6272,21572,6247,21562,6228,21555,6222xe" filled="t" fillcolor="#000000" stroked="f">
                <v:path arrowok="t"/>
                <v:fill type="solid"/>
              </v:shape>
              <v:shape style="position:absolute;left:21807;top:5991;width:1189;height:344" type="#_x0000_t75">
                <v:imagedata r:id="rId43" o:title=""/>
              </v:shape>
            </v:group>
            <v:group style="position:absolute;left:23290;top:6045;width:268;height:2" coordorigin="23290,6045" coordsize="268,2">
              <v:shape style="position:absolute;left:23290;top:6045;width:268;height:2" coordorigin="23290,6045" coordsize="268,0" path="m23290,6045l23558,6045e" filled="f" stroked="t" strokeweight="2.370289pt" strokecolor="#000000">
                <v:path arrowok="t"/>
              </v:shape>
            </v:group>
            <v:group style="position:absolute;left:23311;top:6156;width:226;height:2" coordorigin="23311,6156" coordsize="226,2">
              <v:shape style="position:absolute;left:23311;top:6156;width:226;height:2" coordorigin="23311,6156" coordsize="226,0" path="m23311,6156l23537,6156e" filled="f" stroked="t" strokeweight="2.439804pt" strokecolor="#000000">
                <v:path arrowok="t"/>
              </v:shape>
            </v:group>
            <v:group style="position:absolute;left:23263;top:6274;width:324;height:2" coordorigin="23263,6274" coordsize="324,2">
              <v:shape style="position:absolute;left:23263;top:6274;width:324;height:2" coordorigin="23263,6274" coordsize="324,0" path="m23263,6274l23587,6274e" filled="f" stroked="t" strokeweight="2.300639pt" strokecolor="#000000">
                <v:path arrowok="t"/>
              </v:shape>
            </v:group>
            <v:group style="position:absolute;left:23623;top:5992;width:315;height:333" coordorigin="23623,5992" coordsize="315,333">
              <v:shape style="position:absolute;left:23623;top:5992;width:315;height:333" coordorigin="23623,5992" coordsize="315,333" path="m23809,6252l23756,6252,23756,6326,23809,6326,23809,6252xe" filled="t" fillcolor="#000000" stroked="f">
                <v:path arrowok="t"/>
                <v:fill type="solid"/>
              </v:shape>
              <v:shape style="position:absolute;left:23623;top:5992;width:315;height:333" coordorigin="23623,5992" coordsize="315,333" path="m23941,6211l23624,6211,23624,6252,23941,6252,23941,6211xe" filled="t" fillcolor="#000000" stroked="f">
                <v:path arrowok="t"/>
                <v:fill type="solid"/>
              </v:shape>
              <v:shape style="position:absolute;left:23623;top:5992;width:315;height:333" coordorigin="23623,5992" coordsize="315,333" path="m23800,6181l23756,6181,23756,6211,23807,6211,23807,6199,23808,6195,23809,6191,23810,6188,23810,6186,23810,6185,23811,6183,23800,6181xe" filled="t" fillcolor="#000000" stroked="f">
                <v:path arrowok="t"/>
                <v:fill type="solid"/>
              </v:shape>
              <v:shape style="position:absolute;left:23623;top:5992;width:315;height:333" coordorigin="23623,5992" coordsize="315,333" path="m23722,6106l23680,6106,23680,6185,23722,6185,23722,6106xe" filled="t" fillcolor="#000000" stroked="f">
                <v:path arrowok="t"/>
                <v:fill type="solid"/>
              </v:shape>
              <v:shape style="position:absolute;left:23623;top:5992;width:315;height:333" coordorigin="23623,5992" coordsize="315,333" path="m23826,6120l23779,6120,23779,6141,23784,6163,23800,6173,23881,6174,23907,6172,23923,6166,23931,6153,23936,6134,23831,6134,23827,6129,23826,6120xe" filled="t" fillcolor="#000000" stroked="f">
                <v:path arrowok="t"/>
                <v:fill type="solid"/>
              </v:shape>
              <v:shape style="position:absolute;left:23623;top:5992;width:315;height:333" coordorigin="23623,5992" coordsize="315,333" path="m23726,6000l23675,6046,23647,6074,23635,6087,23623,6099,23629,6120,23642,6134,23653,6135,23661,6126,23672,6113,23680,6106,23722,6106,23722,6053,23725,6050,23730,6043,23736,6035,23749,6021,23754,6013,23753,6011,23746,6007,23726,6000xe" filled="t" fillcolor="#000000" stroked="f">
                <v:path arrowok="t"/>
                <v:fill type="solid"/>
              </v:shape>
              <v:shape style="position:absolute;left:23623;top:5992;width:315;height:333" coordorigin="23623,5992" coordsize="315,333" path="m23899,6096l23891,6110,23889,6121,23885,6126,23882,6131,23875,6134,23936,6134,23938,6108,23918,6102,23899,6096xe" filled="t" fillcolor="#000000" stroked="f">
                <v:path arrowok="t"/>
                <v:fill type="solid"/>
              </v:shape>
              <v:shape style="position:absolute;left:23623;top:5992;width:315;height:333" coordorigin="23623,5992" coordsize="315,333" path="m23814,5992l23777,5992,23777,6076,23760,6084,23741,6090,23729,6093,23726,6094,23726,6095,23737,6112,23746,6130,23759,6128,23769,6124,23779,6120,23826,6120,23826,6120,23826,6100,23840,6093,23859,6082,23883,6068,23902,6057,23916,6050,23917,6047,23831,6047,23826,6018,23826,6013,23826,6008,23827,6004,23828,6001,23829,5999,23829,5997,23827,5994,23814,5992xe" filled="t" fillcolor="#000000" stroked="f">
                <v:path arrowok="t"/>
                <v:fill type="solid"/>
              </v:shape>
              <v:shape style="position:absolute;left:23623;top:5992;width:315;height:333" coordorigin="23623,5992" coordsize="315,333" path="m23883,6007l23881,6008,23878,6011,23865,6023,23849,6036,23831,6047,23917,6047,23917,6043,23908,6030,23889,6011,23883,6007xe" filled="t" fillcolor="#000000" stroked="f">
                <v:path arrowok="t"/>
                <v:fill type="solid"/>
              </v:shape>
            </v:group>
            <v:group style="position:absolute;left:23981;top:5992;width:331;height:330" coordorigin="23981,5992" coordsize="331,330">
              <v:shape style="position:absolute;left:23981;top:5992;width:331;height:330" coordorigin="23981,5992" coordsize="331,330" path="m24173,6249l24126,6249,24126,6270,24121,6280,24099,6284,24096,6300,24100,6320,24127,6323,24147,6322,24159,6319,24169,6316,24173,6309,24173,6249xe" filled="t" fillcolor="#000000" stroked="f">
                <v:path arrowok="t"/>
                <v:fill type="solid"/>
              </v:shape>
              <v:shape style="position:absolute;left:23981;top:5992;width:331;height:330" coordorigin="23981,5992" coordsize="331,330" path="m24308,6214l23986,6214,23986,6249,24308,6249,24308,6214xe" filled="t" fillcolor="#000000" stroked="f">
                <v:path arrowok="t"/>
                <v:fill type="solid"/>
              </v:shape>
              <v:shape style="position:absolute;left:23981;top:5992;width:331;height:330" coordorigin="23981,5992" coordsize="331,330" path="m24283,6154l24038,6154,24046,6177,24158,6177,24149,6187,24139,6194,24126,6197,24126,6214,24176,6214,24176,6211,24192,6199,24208,6186,24222,6173,24237,6158,24280,6158,24283,6154xe" filled="t" fillcolor="#000000" stroked="f">
                <v:path arrowok="t"/>
                <v:fill type="solid"/>
              </v:shape>
              <v:shape style="position:absolute;left:23981;top:5992;width:331;height:330" coordorigin="23981,5992" coordsize="331,330" path="m24280,6158l24257,6158,24275,6164,24280,6158xe" filled="t" fillcolor="#000000" stroked="f">
                <v:path arrowok="t"/>
                <v:fill type="solid"/>
              </v:shape>
              <v:shape style="position:absolute;left:23981;top:5992;width:331;height:330" coordorigin="23981,5992" coordsize="331,330" path="m24298,6032l23996,6032,23996,6068,24087,6068,24072,6081,24001,6119,23981,6125,23994,6142,24005,6158,24019,6161,24038,6154,24283,6154,24291,6145,24293,6143,24058,6143,24074,6133,24089,6121,24105,6108,24121,6093,24168,6093,24168,6085,24229,6085,24218,6077,24298,6068,24298,6032xe" filled="t" fillcolor="#000000" stroked="f">
                <v:path arrowok="t"/>
                <v:fill type="solid"/>
              </v:shape>
              <v:shape style="position:absolute;left:23981;top:5992;width:331;height:330" coordorigin="23981,5992" coordsize="331,330" path="m24229,6085l24168,6085,24180,6099,24195,6113,24210,6126,24227,6138,24058,6143,24293,6143,24303,6128,24312,6114,24290,6110,24270,6104,24251,6097,24234,6088,24229,6085xe" filled="t" fillcolor="#000000" stroked="f">
                <v:path arrowok="t"/>
                <v:fill type="solid"/>
              </v:shape>
              <v:shape style="position:absolute;left:23981;top:5992;width:331;height:330" coordorigin="23981,5992" coordsize="331,330" path="m24168,6093l24121,6093,24122,6136,24168,6136,24168,6093xe" filled="t" fillcolor="#000000" stroked="f">
                <v:path arrowok="t"/>
                <v:fill type="solid"/>
              </v:shape>
              <v:shape style="position:absolute;left:23981;top:5992;width:331;height:330" coordorigin="23981,5992" coordsize="331,330" path="m24167,5992l24122,5992,24122,6032,24169,6032,24169,6013,24170,6007,24172,6001,24173,5998,24173,5996,24170,5993,24167,5992xe" filled="t" fillcolor="#000000" stroked="f">
                <v:path arrowok="t"/>
                <v:fill type="solid"/>
              </v:shape>
            </v:group>
            <v:group style="position:absolute;left:24390;top:6227;width:54;height:108" coordorigin="24390,6227" coordsize="54,108">
              <v:shape style="position:absolute;left:24390;top:6227;width:54;height:108" coordorigin="24390,6227" coordsize="54,108" path="m24444,6227l24390,6227,24390,6283,24413,6283,24413,6299,24407,6309,24395,6312,24395,6334,24417,6330,24433,6318,24442,6298,24444,6227xe" filled="t" fillcolor="#000000" stroked="f">
                <v:path arrowok="t"/>
                <v:fill type="solid"/>
              </v:shape>
              <v:shape style="position:absolute;left:24707;top:5989;width:5036;height:338" type="#_x0000_t75">
                <v:imagedata r:id="rId44" o:title=""/>
              </v:shape>
            </v:group>
            <v:group style="position:absolute;left:18550;top:6645;width:235;height:330" coordorigin="18550,6645" coordsize="235,330">
              <v:shape style="position:absolute;left:18550;top:6645;width:235;height:330" coordorigin="18550,6645" coordsize="235,330" path="m18785,6857l18734,6857,18734,6975,18785,6975,18785,6857xe" filled="t" fillcolor="#000000" stroked="f">
                <v:path arrowok="t"/>
                <v:fill type="solid"/>
              </v:shape>
              <v:shape style="position:absolute;left:18550;top:6645;width:235;height:330" coordorigin="18550,6645" coordsize="235,330" path="m18641,6654l18597,6654,18597,6806,18596,6830,18581,6891,18550,6939,18561,6955,18619,6923,18639,6866,18734,6857,18785,6857,18785,6816,18641,6816,18641,6775,18848,6775,18848,6735,18643,6735,18643,6673,18644,6666,18646,6660,18646,6656,18644,6655,18641,6654xe" filled="t" fillcolor="#000000" stroked="f">
                <v:path arrowok="t"/>
                <v:fill type="solid"/>
              </v:shape>
              <v:shape style="position:absolute;left:18550;top:6645;width:235;height:330" coordorigin="18550,6645" coordsize="235,330" path="m18763,6645l18752,6646,18721,6646,18721,6735,18768,6735,18768,6664,18768,6658,18769,6653,18770,6651,18770,6650,18770,6649,18769,6646,18763,6645xe" filled="t" fillcolor="#000000" stroked="f">
                <v:path arrowok="t"/>
                <v:fill type="solid"/>
              </v:shape>
            </v:group>
            <v:group style="position:absolute;left:18901;top:6642;width:325;height:336" coordorigin="18901,6642" coordsize="325,336">
              <v:shape style="position:absolute;left:18901;top:6642;width:325;height:336" coordorigin="18901,6642" coordsize="325,336" path="m19156,6861l19114,6861,19114,6978,19156,6978,19156,6861xe" filled="t" fillcolor="#000000" stroked="f">
                <v:path arrowok="t"/>
                <v:fill type="solid"/>
              </v:shape>
              <v:shape style="position:absolute;left:18901;top:6642;width:325;height:336" coordorigin="18901,6642" coordsize="325,336" path="m19000,6861l18958,6861,18959,6974,19000,6974,19000,6861xe" filled="t" fillcolor="#000000" stroked="f">
                <v:path arrowok="t"/>
                <v:fill type="solid"/>
              </v:shape>
              <v:shape style="position:absolute;left:18901;top:6642;width:325;height:336" coordorigin="18901,6642" coordsize="325,336" path="m18999,6776l18953,6776,18948,6795,18941,6814,18932,6832,18922,6849,18910,6866,18901,6884,18906,6889,18921,6904,18926,6910,18929,6914,18940,6896,18950,6878,18958,6861,19000,6861,19000,6844,19226,6844,19226,6833,19046,6833,19026,6806,18999,6806,18999,6776xe" filled="t" fillcolor="#000000" stroked="f">
                <v:path arrowok="t"/>
                <v:fill type="solid"/>
              </v:shape>
              <v:shape style="position:absolute;left:18901;top:6642;width:325;height:336" coordorigin="18901,6642" coordsize="325,336" path="m19226,6856l19046,6856,19046,6880,19090,6880,19090,6861,19226,6861,19226,6856xe" filled="t" fillcolor="#000000" stroked="f">
                <v:path arrowok="t"/>
                <v:fill type="solid"/>
              </v:shape>
              <v:shape style="position:absolute;left:18901;top:6642;width:325;height:336" coordorigin="18901,6642" coordsize="325,336" path="m19226,6861l19180,6861,19180,6877,19226,6877,19226,6861xe" filled="t" fillcolor="#000000" stroked="f">
                <v:path arrowok="t"/>
                <v:fill type="solid"/>
              </v:shape>
              <v:shape style="position:absolute;left:18901;top:6642;width:325;height:336" coordorigin="18901,6642" coordsize="325,336" path="m19226,6844l19000,6844,19006,6852,19013,6862,19020,6874,19046,6856,19226,6856,19226,6844xe" filled="t" fillcolor="#000000" stroked="f">
                <v:path arrowok="t"/>
                <v:fill type="solid"/>
              </v:shape>
              <v:shape style="position:absolute;left:18901;top:6642;width:325;height:336" coordorigin="18901,6642" coordsize="325,336" path="m19226,6707l19046,6707,19046,6833,19226,6833,19226,6825,19090,6825,19090,6744,19226,6744,19226,6707xe" filled="t" fillcolor="#000000" stroked="f">
                <v:path arrowok="t"/>
                <v:fill type="solid"/>
              </v:shape>
              <v:shape style="position:absolute;left:18901;top:6642;width:325;height:336" coordorigin="18901,6642" coordsize="325,336" path="m19156,6744l19114,6744,19114,6825,19156,6825,19156,6744xe" filled="t" fillcolor="#000000" stroked="f">
                <v:path arrowok="t"/>
                <v:fill type="solid"/>
              </v:shape>
              <v:shape style="position:absolute;left:18901;top:6642;width:325;height:336" coordorigin="18901,6642" coordsize="325,336" path="m19226,6744l19180,6744,19180,6825,19226,6825,19226,6744xe" filled="t" fillcolor="#000000" stroked="f">
                <v:path arrowok="t"/>
                <v:fill type="solid"/>
              </v:shape>
              <v:shape style="position:absolute;left:18901;top:6642;width:325;height:336" coordorigin="18901,6642" coordsize="325,336" path="m19017,6795l18999,6806,19026,6806,19017,6795xe" filled="t" fillcolor="#000000" stroked="f">
                <v:path arrowok="t"/>
                <v:fill type="solid"/>
              </v:shape>
              <v:shape style="position:absolute;left:18901;top:6642;width:325;height:336" coordorigin="18901,6642" coordsize="325,336" path="m19037,6739l18909,6739,18909,6776,19037,6776,19037,6739xe" filled="t" fillcolor="#000000" stroked="f">
                <v:path arrowok="t"/>
                <v:fill type="solid"/>
              </v:shape>
              <v:shape style="position:absolute;left:18901;top:6642;width:325;height:336" coordorigin="18901,6642" coordsize="325,336" path="m18999,6700l18959,6700,18959,6739,18999,6739,18999,6700xe" filled="t" fillcolor="#000000" stroked="f">
                <v:path arrowok="t"/>
                <v:fill type="solid"/>
              </v:shape>
              <v:shape style="position:absolute;left:18901;top:6642;width:325;height:336" coordorigin="18901,6642" coordsize="325,336" path="m19152,6642l19114,6642,19114,6707,19156,6707,19156,6666,19157,6658,19159,6650,19159,6643,19157,6642,19152,6642xe" filled="t" fillcolor="#000000" stroked="f">
                <v:path arrowok="t"/>
                <v:fill type="solid"/>
              </v:shape>
              <v:shape style="position:absolute;left:18901;top:6642;width:325;height:336" coordorigin="18901,6642" coordsize="325,336" path="m19039,6652l18968,6662,18923,6667,18908,6671,18911,6677,18915,6685,18918,6694,18920,6700,18922,6702,18936,6702,18948,6702,18959,6700,18999,6700,18999,6695,19019,6694,19039,6692,19059,6690,19059,6689,19058,6687,19049,6670,19039,6652xe" filled="t" fillcolor="#000000" stroked="f">
                <v:path arrowok="t"/>
                <v:fill type="solid"/>
              </v:shape>
            </v:group>
            <v:group style="position:absolute;left:19265;top:6646;width:331;height:331" coordorigin="19265,6646" coordsize="331,331">
              <v:shape style="position:absolute;left:19265;top:6646;width:331;height:331" coordorigin="19265,6646" coordsize="331,331" path="m19352,6851l19310,6851,19310,6976,19338,6976,19344,6975,19348,6975,19352,6975,19352,6974,19352,6851xe" filled="t" fillcolor="#000000" stroked="f">
                <v:path arrowok="t"/>
                <v:fill type="solid"/>
              </v:shape>
              <v:shape style="position:absolute;left:19265;top:6646;width:331;height:331" coordorigin="19265,6646" coordsize="331,331" path="m19564,6840l19398,6840,19398,6928,19365,6928,19365,6965,19596,6965,19596,6930,19439,6930,19439,6911,19564,6911,19564,6878,19439,6878,19439,6863,19564,6863,19564,6840xe" filled="t" fillcolor="#000000" stroked="f">
                <v:path arrowok="t"/>
                <v:fill type="solid"/>
              </v:shape>
              <v:shape style="position:absolute;left:19265;top:6646;width:331;height:331" coordorigin="19265,6646" coordsize="331,331" path="m19564,6911l19518,6911,19518,6930,19596,6930,19596,6928,19564,6928,19564,6911xe" filled="t" fillcolor="#000000" stroked="f">
                <v:path arrowok="t"/>
                <v:fill type="solid"/>
              </v:shape>
              <v:shape style="position:absolute;left:19265;top:6646;width:331;height:331" coordorigin="19265,6646" coordsize="331,331" path="m19352,6755l19302,6755,19296,6777,19290,6798,19282,6817,19274,6834,19265,6850,19267,6872,19276,6888,19283,6897,19285,6899,19285,6900,19289,6891,19294,6880,19301,6867,19305,6861,19308,6855,19310,6851,19352,6851,19352,6826,19439,6826,19439,6817,19398,6817,19387,6802,19375,6786,19352,6786,19352,6755xe" filled="t" fillcolor="#000000" stroked="f">
                <v:path arrowok="t"/>
                <v:fill type="solid"/>
              </v:shape>
              <v:shape style="position:absolute;left:19265;top:6646;width:331;height:331" coordorigin="19265,6646" coordsize="331,331" path="m19564,6863l19518,6863,19518,6878,19564,6878,19564,6863xe" filled="t" fillcolor="#000000" stroked="f">
                <v:path arrowok="t"/>
                <v:fill type="solid"/>
              </v:shape>
              <v:shape style="position:absolute;left:19265;top:6646;width:331;height:331" coordorigin="19265,6646" coordsize="331,331" path="m19439,6826l19352,6826,19358,6832,19364,6841,19371,6853,19372,6855,19372,6856,19373,6857,19375,6855,19379,6853,19383,6850,19389,6845,19394,6842,19398,6840,19564,6840,19564,6832,19439,6832,19439,6826xe" filled="t" fillcolor="#000000" stroked="f">
                <v:path arrowok="t"/>
                <v:fill type="solid"/>
              </v:shape>
              <v:shape style="position:absolute;left:19265;top:6646;width:331;height:331" coordorigin="19265,6646" coordsize="331,331" path="m19564,6816l19518,6816,19518,6832,19564,6832,19564,6816xe" filled="t" fillcolor="#000000" stroked="f">
                <v:path arrowok="t"/>
                <v:fill type="solid"/>
              </v:shape>
              <v:shape style="position:absolute;left:19265;top:6646;width:331;height:331" coordorigin="19265,6646" coordsize="331,331" path="m19564,6737l19398,6737,19398,6817,19439,6817,19439,6816,19564,6816,19564,6785,19439,6785,19439,6771,19564,6771,19564,6737xe" filled="t" fillcolor="#000000" stroked="f">
                <v:path arrowok="t"/>
                <v:fill type="solid"/>
              </v:shape>
              <v:shape style="position:absolute;left:19265;top:6646;width:331;height:331" coordorigin="19265,6646" coordsize="331,331" path="m19374,6786l19352,6786,19375,6786,19374,6786xe" filled="t" fillcolor="#000000" stroked="f">
                <v:path arrowok="t"/>
                <v:fill type="solid"/>
              </v:shape>
              <v:shape style="position:absolute;left:19265;top:6646;width:331;height:331" coordorigin="19265,6646" coordsize="331,331" path="m19564,6771l19518,6771,19518,6785,19564,6785,19564,6771xe" filled="t" fillcolor="#000000" stroked="f">
                <v:path arrowok="t"/>
                <v:fill type="solid"/>
              </v:shape>
              <v:shape style="position:absolute;left:19265;top:6646;width:331;height:331" coordorigin="19265,6646" coordsize="331,331" path="m19586,6680l19379,6680,19379,6718,19268,6718,19268,6755,19386,6755,19386,6715,19586,6715,19586,6680xe" filled="t" fillcolor="#000000" stroked="f">
                <v:path arrowok="t"/>
                <v:fill type="solid"/>
              </v:shape>
              <v:shape style="position:absolute;left:19265;top:6646;width:331;height:331" coordorigin="19265,6646" coordsize="331,331" path="m19500,6715l19454,6715,19453,6737,19498,6737,19500,6715xe" filled="t" fillcolor="#000000" stroked="f">
                <v:path arrowok="t"/>
                <v:fill type="solid"/>
              </v:shape>
              <v:shape style="position:absolute;left:19265;top:6646;width:331;height:331" coordorigin="19265,6646" coordsize="331,331" path="m19347,6649l19310,6649,19310,6718,19352,6718,19352,6672,19353,6664,19355,6657,19356,6654,19356,6652,19355,6651,19355,6650,19352,6650,19347,6649xe" filled="t" fillcolor="#000000" stroked="f">
                <v:path arrowok="t"/>
                <v:fill type="solid"/>
              </v:shape>
              <v:shape style="position:absolute;left:19265;top:6646;width:331;height:331" coordorigin="19265,6646" coordsize="331,331" path="m19476,6646l19457,6646,19456,6680,19503,6680,19503,6672,19505,6665,19507,6659,19508,6655,19508,6652,19506,6648,19502,6647,19495,6647,19489,6646,19476,6646xe" filled="t" fillcolor="#000000" stroked="f">
                <v:path arrowok="t"/>
                <v:fill type="solid"/>
              </v:shape>
            </v:group>
            <v:group style="position:absolute;left:19674;top:6878;width:54;height:108" coordorigin="19674,6878" coordsize="54,108">
              <v:shape style="position:absolute;left:19674;top:6878;width:54;height:108" coordorigin="19674,6878" coordsize="54,108" path="m19728,6878l19674,6878,19674,6935,19697,6935,19697,6951,19691,6961,19679,6964,19679,6986,19701,6982,19717,6969,19726,6950,19728,6878xe" filled="t" fillcolor="#000000" stroked="f">
                <v:path arrowok="t"/>
                <v:fill type="solid"/>
              </v:shape>
              <v:shape style="position:absolute;left:19988;top:6639;width:3370;height:348" type="#_x0000_t75">
                <v:imagedata r:id="rId45" o:title=""/>
              </v:shape>
              <v:shape style="position:absolute;left:23613;top:6641;width:4484;height:337" type="#_x0000_t75">
                <v:imagedata r:id="rId46" o:title=""/>
              </v:shape>
              <v:shape style="position:absolute;left:28338;top:6641;width:1406;height:337" type="#_x0000_t75">
                <v:imagedata r:id="rId47" o:title=""/>
              </v:shape>
              <v:shape style="position:absolute;left:18546;top:7291;width:2859;height:340" type="#_x0000_t75">
                <v:imagedata r:id="rId48" o:title=""/>
              </v:shape>
            </v:group>
            <v:group style="position:absolute;left:21481;top:7589;width:45;height:18" coordorigin="21481,7589" coordsize="45,18">
              <v:shape style="position:absolute;left:21481;top:7589;width:45;height:18" coordorigin="21481,7589" coordsize="45,18" path="m21481,7598l21526,7598e" filled="f" stroked="t" strokeweight="1.0pt" strokecolor="#000000">
                <v:path arrowok="t"/>
              </v:shape>
              <v:shape style="position:absolute;left:21442;top:7293;width:4089;height:347" type="#_x0000_t75">
                <v:imagedata r:id="rId49" o:title=""/>
              </v:shape>
              <v:shape style="position:absolute;left:25805;top:7290;width:3917;height:341" type="#_x0000_t75">
                <v:imagedata r:id="rId50" o:title=""/>
              </v:shape>
              <v:shape style="position:absolute;left:18528;top:7943;width:2654;height:348" type="#_x0000_t75">
                <v:imagedata r:id="rId51" o:title=""/>
              </v:shape>
              <v:shape style="position:absolute;left:21457;top:7944;width:3742;height:340" type="#_x0000_t75">
                <v:imagedata r:id="rId52" o:title=""/>
              </v:shape>
            </v:group>
            <v:group style="position:absolute;left:1812;top:2906;width:519;height:514" coordorigin="1812,2906" coordsize="519,514">
              <v:shape style="position:absolute;left:1812;top:2906;width:519;height:514" coordorigin="1812,2906" coordsize="519,514" path="m2311,3049l1822,3049,1822,3115,2020,3115,2018,3136,1995,3212,1949,3275,1899,3315,1836,3348,1812,3358,1825,3372,1838,3387,1850,3403,1861,3421,1884,3410,1946,3377,1997,3338,2047,3281,2072,3235,2160,3235,2128,3173,2118,3132,2311,3115,2311,3049xe" filled="t" fillcolor="#0098A8" stroked="f">
                <v:path arrowok="t"/>
                <v:fill type="solid"/>
              </v:shape>
              <v:shape style="position:absolute;left:1812;top:2906;width:519;height:514" coordorigin="1812,2906" coordsize="519,514" path="m2160,3235l2072,3235,2080,3253,2124,3318,2183,3373,2238,3405,2258,3415,2274,3401,2289,3387,2302,3372,2316,3359,2331,3346,2307,3338,2284,3330,2225,3298,2178,3258,2165,3243,2160,3235xe" filled="t" fillcolor="#0098A8" stroked="f">
                <v:path arrowok="t"/>
                <v:fill type="solid"/>
              </v:shape>
              <v:shape style="position:absolute;left:1812;top:2906;width:519;height:514" coordorigin="1812,2906" coordsize="519,514" path="m2111,2906l2027,2906,2027,3049,2113,3049,2113,2942,2115,2930,2118,2920,2118,2910,2116,2908,2111,2906xe" filled="t" fillcolor="#0098A8" stroked="f">
                <v:path arrowok="t"/>
                <v:fill type="solid"/>
              </v:shape>
            </v:group>
            <v:group style="position:absolute;left:2381;top:2909;width:521;height:513" coordorigin="2381,2909" coordsize="521,513">
              <v:shape style="position:absolute;left:2381;top:2909;width:521;height:513" coordorigin="2381,2909" coordsize="521,513" path="m2857,3218l2610,3218,2610,3422,2679,3422,2679,3393,2857,3393,2857,3342,2677,3342,2677,3275,2857,3275,2857,3218xe" filled="t" fillcolor="#0098A8" stroked="f">
                <v:path arrowok="t"/>
                <v:fill type="solid"/>
              </v:shape>
              <v:shape style="position:absolute;left:2381;top:2909;width:521;height:513" coordorigin="2381,2909" coordsize="521,513" path="m2517,3243l2446,3243,2453,3420,2517,3420,2517,3243xe" filled="t" fillcolor="#0098A8" stroked="f">
                <v:path arrowok="t"/>
                <v:fill type="solid"/>
              </v:shape>
              <v:shape style="position:absolute;left:2381;top:2909;width:521;height:513" coordorigin="2381,2909" coordsize="521,513" path="m2857,3393l2784,3393,2784,3420,2857,3420,2857,3393xe" filled="t" fillcolor="#0098A8" stroked="f">
                <v:path arrowok="t"/>
                <v:fill type="solid"/>
              </v:shape>
              <v:shape style="position:absolute;left:2381;top:2909;width:521;height:513" coordorigin="2381,2909" coordsize="521,513" path="m2857,3275l2784,3275,2784,3342,2857,3342,2857,3275xe" filled="t" fillcolor="#0098A8" stroked="f">
                <v:path arrowok="t"/>
                <v:fill type="solid"/>
              </v:shape>
              <v:shape style="position:absolute;left:2381;top:2909;width:521;height:513" coordorigin="2381,2909" coordsize="521,513" path="m2517,3075l2442,3075,2438,3092,2434,3108,2408,3181,2381,3242,2397,3268,2409,3284,2418,3294,2427,3279,2437,3262,2446,3243,2517,3243,2517,3187,2902,3187,2902,3169,2573,3169,2555,3138,2517,3138,2517,3075xe" filled="t" fillcolor="#0098A8" stroked="f">
                <v:path arrowok="t"/>
                <v:fill type="solid"/>
              </v:shape>
              <v:shape style="position:absolute;left:2381;top:2909;width:521;height:513" coordorigin="2381,2909" coordsize="521,513" path="m2902,3187l2517,3187,2546,3251,2599,3215,2588,3191,2902,3191,2902,3187xe" filled="t" fillcolor="#0098A8" stroked="f">
                <v:path arrowok="t"/>
                <v:fill type="solid"/>
              </v:shape>
              <v:shape style="position:absolute;left:2381;top:2909;width:521;height:513" coordorigin="2381,2909" coordsize="521,513" path="m2902,3133l2573,3133,2573,3169,2902,3169,2902,3133xe" filled="t" fillcolor="#0098A8" stroked="f">
                <v:path arrowok="t"/>
                <v:fill type="solid"/>
              </v:shape>
              <v:shape style="position:absolute;left:2381;top:2909;width:521;height:513" coordorigin="2381,2909" coordsize="521,513" path="m2546,3122l2537,3128,2528,3133,2517,3138,2555,3138,2546,3122xe" filled="t" fillcolor="#0098A8" stroked="f">
                <v:path arrowok="t"/>
                <v:fill type="solid"/>
              </v:shape>
              <v:shape style="position:absolute;left:2381;top:2909;width:521;height:513" coordorigin="2381,2909" coordsize="521,513" path="m2737,2984l2668,2984,2659,3029,2590,3029,2590,3084,2648,3084,2637,3133,2704,3133,2717,3082,2843,3082,2844,3075,2845,3055,2846,3034,2726,3029,2737,2984xe" filled="t" fillcolor="#0098A8" stroked="f">
                <v:path arrowok="t"/>
                <v:fill type="solid"/>
              </v:shape>
              <v:shape style="position:absolute;left:2381;top:2909;width:521;height:513" coordorigin="2381,2909" coordsize="521,513" path="m2843,3082l2777,3082,2770,3133,2839,3133,2841,3114,2842,3095,2843,3082xe" filled="t" fillcolor="#0098A8" stroked="f">
                <v:path arrowok="t"/>
                <v:fill type="solid"/>
              </v:shape>
              <v:shape style="position:absolute;left:2381;top:2909;width:521;height:513" coordorigin="2381,2909" coordsize="521,513" path="m2575,3018l2382,3018,2382,3075,2575,3075,2575,3018xe" filled="t" fillcolor="#0098A8" stroked="f">
                <v:path arrowok="t"/>
                <v:fill type="solid"/>
              </v:shape>
              <v:shape style="position:absolute;left:2381;top:2909;width:521;height:513" coordorigin="2381,2909" coordsize="521,513" path="m2513,2909l2481,2909,2455,3018,2517,3018,2517,2943,2519,2930,2524,2920,2524,2912,2520,2910,2513,2909xe" filled="t" fillcolor="#0098A8" stroked="f">
                <v:path arrowok="t"/>
                <v:fill type="solid"/>
              </v:shape>
              <v:shape style="position:absolute;left:2381;top:2909;width:521;height:513" coordorigin="2381,2909" coordsize="521,513" path="m2879,2929l2582,2929,2582,2984,2879,2984,2879,2929xe" filled="t" fillcolor="#0098A8" stroked="f">
                <v:path arrowok="t"/>
                <v:fill type="solid"/>
              </v:shape>
            </v:group>
            <v:group style="position:absolute;left:2951;top:2907;width:512;height:513" coordorigin="2951,2907" coordsize="512,513">
              <v:shape style="position:absolute;left:2951;top:2907;width:512;height:513" coordorigin="2951,2907" coordsize="512,513" path="m3110,3238l3034,3238,3045,3420,3110,3420,3110,3238xe" filled="t" fillcolor="#0098A8" stroked="f">
                <v:path arrowok="t"/>
                <v:fill type="solid"/>
              </v:shape>
              <v:shape style="position:absolute;left:2951;top:2907;width:512;height:513" coordorigin="2951,2907" coordsize="512,513" path="m3403,3078l3330,3078,3330,3339,3326,3348,3319,3351,3309,3353,3288,3354,3281,3374,3279,3393,3280,3412,3307,3417,3330,3419,3350,3418,3366,3416,3378,3411,3395,3399,3402,3381,3403,3078xe" filled="t" fillcolor="#0098A8" stroked="f">
                <v:path arrowok="t"/>
                <v:fill type="solid"/>
              </v:shape>
              <v:shape style="position:absolute;left:2951;top:2907;width:512;height:513" coordorigin="2951,2907" coordsize="512,513" path="m3110,3078l3036,3078,3029,3097,3021,3116,2995,3171,2951,3237,2960,3258,2970,3276,2979,3292,2995,3285,3009,3273,3022,3257,3034,3238,3110,3238,3110,3180,3187,3180,3183,3174,3172,3156,3162,3140,3161,3140,3110,3140,3110,3078xe" filled="t" fillcolor="#0098A8" stroked="f">
                <v:path arrowok="t"/>
                <v:fill type="solid"/>
              </v:shape>
              <v:shape style="position:absolute;left:2951;top:2907;width:512;height:513" coordorigin="2951,2907" coordsize="512,513" path="m3273,3123l3201,3140,3208,3159,3215,3178,3221,3197,3226,3216,3232,3235,3236,3254,3308,3238,3287,3162,3281,3142,3273,3123xe" filled="t" fillcolor="#0098A8" stroked="f">
                <v:path arrowok="t"/>
                <v:fill type="solid"/>
              </v:shape>
              <v:shape style="position:absolute;left:2951;top:2907;width:512;height:513" coordorigin="2951,2907" coordsize="512,513" path="m3187,3180l3110,3180,3120,3194,3130,3210,3140,3228,3151,3248,3208,3215,3195,3193,3187,3180xe" filled="t" fillcolor="#0098A8" stroked="f">
                <v:path arrowok="t"/>
                <v:fill type="solid"/>
              </v:shape>
              <v:shape style="position:absolute;left:2951;top:2907;width:512;height:513" coordorigin="2951,2907" coordsize="512,513" path="m3152,3127l3110,3140,3161,3140,3152,3127xe" filled="t" fillcolor="#0098A8" stroked="f">
                <v:path arrowok="t"/>
                <v:fill type="solid"/>
              </v:shape>
              <v:shape style="position:absolute;left:2951;top:2907;width:512;height:513" coordorigin="2951,2907" coordsize="512,513" path="m3172,3018l2961,3018,2961,3078,3172,3078,3172,3018xe" filled="t" fillcolor="#0098A8" stroked="f">
                <v:path arrowok="t"/>
                <v:fill type="solid"/>
              </v:shape>
              <v:shape style="position:absolute;left:2951;top:2907;width:512;height:513" coordorigin="2951,2907" coordsize="512,513" path="m3463,3018l3190,3018,3190,3078,3463,3078,3463,3018xe" filled="t" fillcolor="#0098A8" stroked="f">
                <v:path arrowok="t"/>
                <v:fill type="solid"/>
              </v:shape>
              <v:shape style="position:absolute;left:2951;top:2907;width:512;height:513" coordorigin="2951,2907" coordsize="512,513" path="m3111,2909l3045,2909,3045,3018,3110,3018,3110,2940,3111,2931,3114,2922,3116,2919,3116,2917,3116,2915,3118,2911,3111,2909xe" filled="t" fillcolor="#0098A8" stroked="f">
                <v:path arrowok="t"/>
                <v:fill type="solid"/>
              </v:shape>
              <v:shape style="position:absolute;left:2951;top:2907;width:512;height:513" coordorigin="2951,2907" coordsize="512,513" path="m3402,2907l3392,2909,3330,2909,3330,3018,3401,3018,3401,2944,3402,2935,3405,2924,3405,2913,3407,2909,3402,2907xe" filled="t" fillcolor="#0098A8" stroked="f">
                <v:path arrowok="t"/>
                <v:fill type="solid"/>
              </v:shape>
            </v:group>
            <v:group style="position:absolute;left:3709;top:3199;width:1138;height:2" coordorigin="3709,3199" coordsize="1138,2">
              <v:shape style="position:absolute;left:3709;top:3199;width:1138;height:2" coordorigin="3709,3199" coordsize="1138,0" path="m3709,3199l4847,3199e" filled="f" stroked="t" strokeweight="2.431941pt" strokecolor="#0098A8">
                <v:path arrowok="t"/>
              </v:shape>
            </v:group>
            <v:group style="position:absolute;left:5022;top:2942;width:517;height:520" coordorigin="5022,2942" coordsize="517,520">
              <v:shape style="position:absolute;left:5022;top:2942;width:517;height:520" coordorigin="5022,2942" coordsize="517,520" path="m5229,3055l5162,3055,5162,3098,5229,3098,5229,3055xe" filled="t" fillcolor="#0098A8" stroked="f">
                <v:path arrowok="t"/>
                <v:fill type="solid"/>
              </v:shape>
              <v:shape style="position:absolute;left:5022;top:2942;width:517;height:520" coordorigin="5022,2942" coordsize="517,520" path="m5385,3055l5316,3055,5316,3091,5385,3091,5385,3055xe" filled="t" fillcolor="#0098A8" stroked="f">
                <v:path arrowok="t"/>
                <v:fill type="solid"/>
              </v:shape>
              <v:shape style="position:absolute;left:5022;top:2942;width:517;height:520" coordorigin="5022,2942" coordsize="517,520" path="m5520,2998l5038,2998,5038,3055,5520,3055,5520,2998xe" filled="t" fillcolor="#0098A8" stroked="f">
                <v:path arrowok="t"/>
                <v:fill type="solid"/>
              </v:shape>
              <v:shape style="position:absolute;left:5022;top:2942;width:517;height:520" coordorigin="5022,2942" coordsize="517,520" path="m5228,2944l5162,2944,5162,2998,5229,2998,5229,2970,5230,2964,5231,2958,5231,2945,5228,2944xe" filled="t" fillcolor="#0098A8" stroked="f">
                <v:path arrowok="t"/>
                <v:fill type="solid"/>
              </v:shape>
              <v:shape style="position:absolute;left:5022;top:2942;width:517;height:520" coordorigin="5022,2942" coordsize="517,520" path="m5316,2942l5316,2998,5385,2998,5385,2962,5386,2955,5386,2950,5385,2946,5377,2944,5356,2942,5316,2942xe" filled="t" fillcolor="#0098A8" stroked="f">
                <v:path arrowok="t"/>
                <v:fill type="solid"/>
              </v:shape>
              <v:shape style="position:absolute;left:5022;top:2942;width:517;height:520" coordorigin="5022,2942" coordsize="517,520" path="m5198,3276l5129,3276,5131,3462,5198,3462,5198,3276xe" filled="t" fillcolor="#0098A8" stroked="f">
                <v:path arrowok="t"/>
                <v:fill type="solid"/>
              </v:shape>
              <v:shape style="position:absolute;left:5022;top:2942;width:517;height:520" coordorigin="5022,2942" coordsize="517,520" path="m5360,3315l5289,3315,5289,3380,5331,3440,5356,3442,5449,3442,5514,3431,5536,3377,5364,3377,5359,3367,5360,3346,5360,3315xe" filled="t" fillcolor="#0098A8" stroked="f">
                <v:path arrowok="t"/>
                <v:fill type="solid"/>
              </v:shape>
              <v:shape style="position:absolute;left:5022;top:2942;width:517;height:520" coordorigin="5022,2942" coordsize="517,520" path="m5440,3375l5376,3375,5364,3377,5450,3377,5440,3375xe" filled="t" fillcolor="#0098A8" stroked="f">
                <v:path arrowok="t"/>
                <v:fill type="solid"/>
              </v:shape>
              <v:shape style="position:absolute;left:5022;top:2942;width:517;height:520" coordorigin="5022,2942" coordsize="517,520" path="m5472,3316l5465,3344,5461,3361,5457,3374,5450,3377,5536,3377,5539,3361,5524,3344,5508,3332,5490,3323,5472,3316xe" filled="t" fillcolor="#0098A8" stroked="f">
                <v:path arrowok="t"/>
                <v:fill type="solid"/>
              </v:shape>
              <v:shape style="position:absolute;left:5022;top:2942;width:517;height:520" coordorigin="5022,2942" coordsize="517,520" path="m5289,3109l5289,3244,5273,3254,5217,3279,5207,3282,5210,3289,5220,3305,5236,3329,5245,3336,5251,3334,5260,3331,5264,3329,5283,3318,5289,3315,5360,3315,5360,3280,5413,3247,5478,3202,5480,3200,5368,3200,5362,3154,5362,3141,5363,3132,5365,3124,5366,3120,5367,3117,5367,3115,5364,3112,5347,3109,5316,3109,5289,3109xe" filled="t" fillcolor="#0098A8" stroked="f">
                <v:path arrowok="t"/>
                <v:fill type="solid"/>
              </v:shape>
              <v:shape style="position:absolute;left:5022;top:2942;width:517;height:520" coordorigin="5022,2942" coordsize="517,520" path="m5179,3112l5176,3115,5173,3120,5165,3137,5154,3154,5141,3170,5135,3176,5127,3184,5109,3203,5061,3249,5022,3280,5069,3329,5085,3317,5101,3305,5115,3291,5129,3276,5198,3276,5198,3209,5209,3194,5222,3179,5243,3154,5247,3149,5224,3134,5205,3123,5190,3115,5179,3112xe" filled="t" fillcolor="#0098A8" stroked="f">
                <v:path arrowok="t"/>
                <v:fill type="solid"/>
              </v:shape>
              <v:shape style="position:absolute;left:5022;top:2942;width:517;height:520" coordorigin="5022,2942" coordsize="517,520" path="m5440,3131l5398,3176,5368,3200,5480,3200,5493,3190,5440,3131xe" filled="t" fillcolor="#0098A8" stroked="f">
                <v:path arrowok="t"/>
                <v:fill type="solid"/>
              </v:shape>
            </v:group>
            <v:group style="position:absolute;left:5590;top:2938;width:520;height:523" coordorigin="5590,2938" coordsize="520,523">
              <v:shape style="position:absolute;left:5590;top:2938;width:520;height:523" coordorigin="5590,2938" coordsize="520,523" path="m5839,3258l5773,3258,5772,3266,5770,3278,5767,3295,5763,3319,5760,3342,5755,3371,5981,3384,5983,3393,5978,3398,5966,3400,5932,3400,5930,3417,5931,3436,5933,3458,5962,3460,6025,3450,6058,3393,6097,3384,6097,3326,5828,3326,5830,3319,5832,3306,5835,3289,5836,3274,5838,3263,5839,3258xe" filled="t" fillcolor="#0098A8" stroked="f">
                <v:path arrowok="t"/>
                <v:fill type="solid"/>
              </v:shape>
              <v:shape style="position:absolute;left:5590;top:2938;width:520;height:523" coordorigin="5590,2938" coordsize="520,523" path="m5668,3213l5648,3280,5628,3338,5600,3402,5675,3453,5694,3377,5710,3319,5727,3260,5773,3258,5839,3258,5839,3255,6110,3255,6110,3240,5713,3240,5668,3213xe" filled="t" fillcolor="#0098A8" stroked="f">
                <v:path arrowok="t"/>
                <v:fill type="solid"/>
              </v:shape>
              <v:shape style="position:absolute;left:5590;top:2938;width:520;height:523" coordorigin="5590,2938" coordsize="520,523" path="m5988,3255l5913,3255,5908,3257,5899,3260,5883,3263,5873,3266,5868,3269,5877,3293,5883,3312,5886,3326,5828,3326,5899,3326,5902,3326,5908,3324,5933,3318,5950,3313,5952,3296,5949,3277,5941,3255,5988,3255xe" filled="t" fillcolor="#0098A8" stroked="f">
                <v:path arrowok="t"/>
                <v:fill type="solid"/>
              </v:shape>
              <v:shape style="position:absolute;left:5590;top:2938;width:520;height:523" coordorigin="5590,2938" coordsize="520,523" path="m6057,3255l5988,3255,5988,3326,6097,3326,6097,3324,6057,3324,6057,3255xe" filled="t" fillcolor="#0098A8" stroked="f">
                <v:path arrowok="t"/>
                <v:fill type="solid"/>
              </v:shape>
              <v:shape style="position:absolute;left:5590;top:2938;width:520;height:523" coordorigin="5590,2938" coordsize="520,523" path="m6063,3124l5788,3124,5787,3144,5784,3163,5782,3183,5713,3198,5713,3240,6110,3240,6110,3200,5844,3200,5853,3133,6063,3133,6063,3124xe" filled="t" fillcolor="#0098A8" stroked="f">
                <v:path arrowok="t"/>
                <v:fill type="solid"/>
              </v:shape>
              <v:shape style="position:absolute;left:5590;top:2938;width:520;height:523" coordorigin="5590,2938" coordsize="520,523" path="m5990,3133l5910,3133,5870,3149,5879,3167,5885,3186,5844,3200,5921,3200,5926,3197,5933,3195,5941,3193,5949,3192,5955,3189,5959,3186,5956,3171,5950,3152,5990,3133xe" filled="t" fillcolor="#0098A8" stroked="f">
                <v:path arrowok="t"/>
                <v:fill type="solid"/>
              </v:shape>
              <v:shape style="position:absolute;left:5590;top:2938;width:520;height:523" coordorigin="5590,2938" coordsize="520,523" path="m6063,3133l5990,3133,5990,3200,6110,3200,6110,3198,6059,3198,6061,3178,6062,3158,6063,3138,6063,3133xe" filled="t" fillcolor="#0098A8" stroked="f">
                <v:path arrowok="t"/>
                <v:fill type="solid"/>
              </v:shape>
              <v:shape style="position:absolute;left:5590;top:2938;width:520;height:523" coordorigin="5590,2938" coordsize="520,523" path="m5633,3078l5590,3133,5605,3142,5621,3152,5637,3163,5653,3177,5671,3191,5722,3140,5717,3137,5710,3131,5699,3122,5679,3108,5662,3095,5646,3085,5633,3078xe" filled="t" fillcolor="#0098A8" stroked="f">
                <v:path arrowok="t"/>
                <v:fill type="solid"/>
              </v:shape>
              <v:shape style="position:absolute;left:5590;top:2938;width:520;height:523" coordorigin="5590,2938" coordsize="520,523" path="m5815,2938l5789,3004,5758,3056,5720,3100,5732,3119,5746,3134,5759,3147,5765,3148,5769,3144,5775,3140,5781,3134,5785,3129,5788,3124,6063,3124,6063,3118,6063,3100,6064,3095,6064,3078,5822,3078,5830,3069,5838,3058,5844,3046,6090,3046,6090,2989,5882,2989,5886,2981,5892,2973,5899,2964,5902,2958,5831,2940,5815,2938xe" filled="t" fillcolor="#0098A8" stroked="f">
                <v:path arrowok="t"/>
                <v:fill type="solid"/>
              </v:shape>
              <v:shape style="position:absolute;left:5590;top:2938;width:520;height:523" coordorigin="5590,2938" coordsize="520,523" path="m5686,2953l5626,3004,5638,3013,5652,3023,5668,3036,5684,3050,5703,3066,5707,3069,5708,3071,5713,3075,5764,3015,5748,3002,5733,2989,5717,2976,5702,2964,5686,2953xe" filled="t" fillcolor="#0098A8" stroked="f">
                <v:path arrowok="t"/>
                <v:fill type="solid"/>
              </v:shape>
            </v:group>
            <v:group style="position:absolute;left:6159;top:2938;width:506;height:522" coordorigin="6159,2938" coordsize="506,522">
              <v:shape style="position:absolute;left:6159;top:2938;width:506;height:522" coordorigin="6159,2938" coordsize="506,522" path="m6530,3335l6454,3335,6463,3460,6530,3460,6530,3335xe" filled="t" fillcolor="#0098A8" stroked="f">
                <v:path arrowok="t"/>
                <v:fill type="solid"/>
              </v:shape>
              <v:shape style="position:absolute;left:6159;top:2938;width:506;height:522" coordorigin="6159,2938" coordsize="506,522" path="m6292,3278l6227,3278,6230,3455,6292,3455,6292,3278xe" filled="t" fillcolor="#0098A8" stroked="f">
                <v:path arrowok="t"/>
                <v:fill type="solid"/>
              </v:shape>
              <v:shape style="position:absolute;left:6159;top:2938;width:506;height:522" coordorigin="6159,2938" coordsize="506,522" path="m6665,3249l6352,3249,6350,3280,6416,3280,6408,3295,6355,3350,6318,3375,6322,3396,6332,3413,6344,3429,6365,3416,6417,3375,6454,3335,6530,3335,6530,3277,6664,3277,6664,3272,6665,3254,6665,3249xe" filled="t" fillcolor="#0098A8" stroked="f">
                <v:path arrowok="t"/>
                <v:fill type="solid"/>
              </v:shape>
              <v:shape style="position:absolute;left:6159;top:2938;width:506;height:522" coordorigin="6159,2938" coordsize="506,522" path="m6664,3277l6590,3277,6587,3324,6585,3338,6569,3344,6559,3358,6558,3376,6560,3399,6561,3403,6561,3406,6589,3405,6611,3403,6660,3363,6664,3291,6664,3277xe" filled="t" fillcolor="#0098A8" stroked="f">
                <v:path arrowok="t"/>
                <v:fill type="solid"/>
              </v:shape>
              <v:shape style="position:absolute;left:6159;top:2938;width:506;height:522" coordorigin="6159,2938" coordsize="506,522" path="m6290,3118l6214,3118,6210,3137,6206,3156,6180,3232,6163,3269,6159,3291,6177,3308,6191,3322,6202,3334,6213,3315,6221,3296,6227,3278,6292,3278,6292,3242,6665,3242,6665,3238,6530,3224,6419,3224,6354,3224,6337,3195,6324,3174,6318,3164,6290,3164,6290,3118xe" filled="t" fillcolor="#0098A8" stroked="f">
                <v:path arrowok="t"/>
                <v:fill type="solid"/>
              </v:shape>
              <v:shape style="position:absolute;left:6159;top:2938;width:506;height:522" coordorigin="6159,2938" coordsize="506,522" path="m6665,3242l6292,3242,6310,3273,6316,3270,6326,3264,6341,3255,6347,3251,6350,3249,6665,3249,6665,3242xe" filled="t" fillcolor="#0098A8" stroked="f">
                <v:path arrowok="t"/>
                <v:fill type="solid"/>
              </v:shape>
              <v:shape style="position:absolute;left:6159;top:2938;width:506;height:522" coordorigin="6159,2938" coordsize="506,522" path="m6530,3180l6463,3180,6463,3224,6530,3224,6530,3180xe" filled="t" fillcolor="#0098A8" stroked="f">
                <v:path arrowok="t"/>
                <v:fill type="solid"/>
              </v:shape>
              <v:shape style="position:absolute;left:6159;top:2938;width:506;height:522" coordorigin="6159,2938" coordsize="506,522" path="m6450,2941l6430,2947,6392,2960,6379,2966,6382,2971,6387,2980,6400,2999,6409,3015,6354,3022,6354,3078,6576,3078,6576,3124,6359,3124,6358,3140,6358,3158,6357,3178,6356,3200,6354,3224,6419,3224,6419,3180,6645,3180,6645,3022,6452,3022,6473,3012,6483,3005,6483,3002,6468,2972,6457,2952,6450,2941xe" filled="t" fillcolor="#0098A8" stroked="f">
                <v:path arrowok="t"/>
                <v:fill type="solid"/>
              </v:shape>
              <v:shape style="position:absolute;left:6159;top:2938;width:506;height:522" coordorigin="6159,2938" coordsize="506,522" path="m6312,3155l6306,3160,6299,3163,6290,3164,6318,3164,6316,3161,6312,3155xe" filled="t" fillcolor="#0098A8" stroked="f">
                <v:path arrowok="t"/>
                <v:fill type="solid"/>
              </v:shape>
              <v:shape style="position:absolute;left:6159;top:2938;width:506;height:522" coordorigin="6159,2938" coordsize="506,522" path="m6530,3078l6463,3078,6463,3124,6530,3124,6530,3078xe" filled="t" fillcolor="#0098A8" stroked="f">
                <v:path arrowok="t"/>
                <v:fill type="solid"/>
              </v:shape>
              <v:shape style="position:absolute;left:6159;top:2938;width:506;height:522" coordorigin="6159,2938" coordsize="506,522" path="m6339,3060l6161,3060,6161,3118,6339,3118,6339,3060xe" filled="t" fillcolor="#0098A8" stroked="f">
                <v:path arrowok="t"/>
                <v:fill type="solid"/>
              </v:shape>
              <v:shape style="position:absolute;left:6159;top:2938;width:506;height:522" coordorigin="6159,2938" coordsize="506,522" path="m6290,2942l6230,2942,6230,3060,6292,3060,6292,2980,6293,2967,6294,2955,6296,2951,6296,2948,6294,2946,6293,2944,6290,2942xe" filled="t" fillcolor="#0098A8" stroked="f">
                <v:path arrowok="t"/>
                <v:fill type="solid"/>
              </v:shape>
              <v:shape style="position:absolute;left:6159;top:2938;width:506;height:522" coordorigin="6159,2938" coordsize="506,522" path="m6539,2938l6536,2944,6530,2958,6521,2980,6513,2999,6506,3015,6452,3022,6576,3022,6579,3018,6581,3016,6582,3016,6596,2999,6609,2984,6620,2972,6617,2968,6604,2962,6581,2953,6550,2942,6540,2938,6539,2938xe" filled="t" fillcolor="#0098A8" stroked="f">
                <v:path arrowok="t"/>
                <v:fill type="solid"/>
              </v:shape>
              <v:shape style="position:absolute;left:6159;top:2938;width:506;height:522" coordorigin="6159,2938" coordsize="506,522" path="m6582,3016l6581,3016,6581,3018,6582,3016xe" filled="t" fillcolor="#0098A8" stroked="f">
                <v:path arrowok="t"/>
                <v:fill type="solid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516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70" w:hRule="exact"/>
        </w:trPr>
        <w:tc>
          <w:tcPr>
            <w:tcW w:w="164" w:type="dxa"/>
            <w:tcBorders>
              <w:top w:val="single" w:sz="26" w:space="0" w:color="0098A8"/>
              <w:left w:val="single" w:sz="29" w:space="0" w:color="0098A8"/>
              <w:bottom w:val="single" w:sz="25" w:space="0" w:color="0098A8"/>
              <w:right w:val="single" w:sz="29" w:space="0" w:color="0098A8"/>
            </w:tcBorders>
          </w:tcPr>
          <w:p>
            <w:pPr/>
          </w:p>
        </w:tc>
        <w:tc>
          <w:tcPr>
            <w:tcW w:w="170" w:type="dxa"/>
            <w:tcBorders>
              <w:top w:val="single" w:sz="26" w:space="0" w:color="0098A8"/>
              <w:left w:val="single" w:sz="29" w:space="0" w:color="0098A8"/>
              <w:bottom w:val="single" w:sz="25" w:space="0" w:color="0098A8"/>
              <w:right w:val="single" w:sz="32" w:space="0" w:color="0098A8"/>
            </w:tcBorders>
          </w:tcPr>
          <w:p>
            <w:pPr/>
          </w:p>
        </w:tc>
      </w:tr>
      <w:tr>
        <w:trPr>
          <w:trHeight w:val="178" w:hRule="exact"/>
        </w:trPr>
        <w:tc>
          <w:tcPr>
            <w:tcW w:w="164" w:type="dxa"/>
            <w:tcBorders>
              <w:top w:val="single" w:sz="25" w:space="0" w:color="0098A8"/>
              <w:left w:val="single" w:sz="29" w:space="0" w:color="0098A8"/>
              <w:bottom w:val="single" w:sz="25" w:space="0" w:color="0098A8"/>
              <w:right w:val="single" w:sz="29" w:space="0" w:color="0098A8"/>
            </w:tcBorders>
          </w:tcPr>
          <w:p>
            <w:pPr/>
          </w:p>
        </w:tc>
        <w:tc>
          <w:tcPr>
            <w:tcW w:w="170" w:type="dxa"/>
            <w:tcBorders>
              <w:top w:val="single" w:sz="25" w:space="0" w:color="0098A8"/>
              <w:left w:val="single" w:sz="29" w:space="0" w:color="0098A8"/>
              <w:bottom w:val="single" w:sz="25" w:space="0" w:color="0098A8"/>
              <w:right w:val="single" w:sz="32" w:space="0" w:color="0098A8"/>
            </w:tcBorders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14"/>
        <w:ind w:left="16900" w:right="0" w:firstLine="0"/>
        <w:jc w:val="left"/>
        <w:rPr>
          <w:rFonts w:ascii="Verdana" w:hAnsi="Verdana" w:cs="Verdana" w:eastAsia="Verdana"/>
          <w:sz w:val="46"/>
          <w:szCs w:val="46"/>
        </w:rPr>
      </w:pPr>
      <w:bookmarkStart w:name="页 3" w:id="3"/>
      <w:bookmarkEnd w:id="3"/>
      <w:r>
        <w:rPr/>
      </w:r>
      <w:r>
        <w:rPr>
          <w:rFonts w:ascii="Verdana" w:hAnsi="Verdana" w:cs="Verdana" w:eastAsia="Verdana"/>
          <w:b w:val="0"/>
          <w:bCs w:val="0"/>
          <w:i/>
          <w:spacing w:val="0"/>
          <w:w w:val="145"/>
          <w:sz w:val="46"/>
          <w:szCs w:val="46"/>
        </w:rPr>
        <w:t>p</w:t>
      </w:r>
      <w:r>
        <w:rPr>
          <w:rFonts w:ascii="Verdana" w:hAnsi="Verdana" w:cs="Verdana" w:eastAsia="Verdana"/>
          <w:b w:val="0"/>
          <w:bCs w:val="0"/>
          <w:i w:val="0"/>
          <w:spacing w:val="0"/>
          <w:w w:val="100"/>
          <w:sz w:val="46"/>
          <w:szCs w:val="46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527" w:lineRule="exact"/>
        <w:ind w:left="119" w:right="0" w:firstLine="0"/>
        <w:jc w:val="left"/>
        <w:rPr>
          <w:rFonts w:ascii="Arial Unicode MS" w:hAnsi="Arial Unicode MS" w:cs="Arial Unicode MS" w:eastAsia="Arial Unicode MS"/>
          <w:sz w:val="41"/>
          <w:szCs w:val="41"/>
        </w:rPr>
      </w:pP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  <w:sz w:val="41"/>
          <w:szCs w:val="41"/>
        </w:rPr>
        <w:t>效果图</w:t>
      </w:r>
    </w:p>
    <w:p>
      <w:pPr>
        <w:spacing w:after="0" w:line="527" w:lineRule="exact"/>
        <w:jc w:val="left"/>
        <w:rPr>
          <w:rFonts w:ascii="Arial Unicode MS" w:hAnsi="Arial Unicode MS" w:cs="Arial Unicode MS" w:eastAsia="Arial Unicode MS"/>
          <w:sz w:val="41"/>
          <w:szCs w:val="41"/>
        </w:rPr>
        <w:sectPr>
          <w:pgSz w:w="31660" w:h="22800" w:orient="landscape"/>
          <w:pgMar w:top="2160" w:bottom="280" w:left="1620" w:right="464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89.561798pt;margin-top:146.326355pt;width:112.267601pt;height:27.751543pt;mso-position-horizontal-relative:page;mso-position-vertical-relative:page;z-index:-607" coordorigin="1791,2927" coordsize="2245,555">
            <v:shape style="position:absolute;left:1791;top:2927;width:1665;height:555" type="#_x0000_t75">
              <v:imagedata r:id="rId53" o:title=""/>
            </v:shape>
            <v:shape style="position:absolute;left:3507;top:2952;width:530;height:530" type="#_x0000_t75">
              <v:imagedata r:id="rId54" o:title=""/>
            </v:shape>
            <w10:wrap type="none"/>
          </v:group>
        </w:pict>
      </w:r>
      <w:r>
        <w:rPr/>
        <w:pict>
          <v:group style="position:absolute;margin-left:73.163155pt;margin-top:203.09079pt;width:1446.864361pt;height:835.069174pt;mso-position-horizontal-relative:page;mso-position-vertical-relative:page;z-index:-606" coordorigin="1463,4062" coordsize="28937,16701">
            <v:shape style="position:absolute;left:1463;top:4062;width:28937;height:16247" type="#_x0000_t75">
              <v:imagedata r:id="rId55" o:title=""/>
            </v:shape>
            <v:shape style="position:absolute;left:1791;top:20360;width:833;height:404" type="#_x0000_t75">
              <v:imagedata r:id="rId56" o:title=""/>
            </v:shape>
            <w10:wrap type="none"/>
          </v:group>
        </w:pict>
      </w:r>
      <w:r>
        <w:rPr/>
        <w:pict>
          <v:group style="position:absolute;margin-left:21.443027pt;margin-top:25.380617pt;width:1540.113851pt;height:.1pt;mso-position-horizontal-relative:page;mso-position-vertical-relative:page;z-index:-602" coordorigin="429,508" coordsize="30802,2">
            <v:shape style="position:absolute;left:429;top:508;width:30802;height:2" coordorigin="429,508" coordsize="30802,0" path="m429,508l31231,508e" filled="f" stroked="t" strokeweight=".315339pt" strokecolor="#000000">
              <v:path arrowok="t"/>
            </v:shape>
            <w10:wrap type="none"/>
          </v:group>
        </w:pict>
      </w:r>
      <w:r>
        <w:rPr/>
        <w:pict>
          <v:group style="position:absolute;margin-left:21.443027pt;margin-top:1115.01001pt;width:1540.113851pt;height:.1pt;mso-position-horizontal-relative:page;mso-position-vertical-relative:page;z-index:-601" coordorigin="429,22300" coordsize="30802,2">
            <v:shape style="position:absolute;left:429;top:22300;width:30802;height:2" coordorigin="429,22300" coordsize="30802,0" path="m429,22300l31231,22300e" filled="f" stroked="t" strokeweight=".315339pt" strokecolor="#00000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917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23.480019pt;height:15.12pt;mso-position-horizontal-relative:char;mso-position-vertical-relative:line" type="#_x0000_t75">
            <v:imagedata r:id="rId5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357" w:lineRule="exact"/>
        <w:ind w:right="0"/>
        <w:jc w:val="left"/>
      </w:pPr>
      <w:r>
        <w:rPr/>
        <w:pict>
          <v:shape style="position:absolute;margin-left:1330.812378pt;margin-top:-15.12pt;width:61.739987pt;height:15.12pt;mso-position-horizontal-relative:page;mso-position-vertical-relative:paragraph;z-index:-605" type="#_x0000_t75">
            <v:imagedata r:id="rId58" o:title=""/>
          </v:shape>
        </w:pict>
      </w:r>
      <w:r>
        <w:rPr/>
        <w:pict>
          <v:shape style="position:absolute;margin-left:1424.158813pt;margin-top:-15.12pt;width:30.240004pt;height:15.12pt;mso-position-horizontal-relative:page;mso-position-vertical-relative:paragraph;z-index:-604" type="#_x0000_t75">
            <v:imagedata r:id="rId59" o:title=""/>
          </v:shape>
        </w:pict>
      </w:r>
      <w:r>
        <w:rPr/>
        <w:pict>
          <v:shape style="position:absolute;margin-left:1470.831543pt;margin-top:-15.12pt;width:15.12pt;height:15.12pt;mso-position-horizontal-relative:page;mso-position-vertical-relative:paragraph;z-index:-603" type="#_x0000_t75">
            <v:imagedata r:id="rId60" o:title=""/>
          </v:shape>
        </w:pict>
      </w:r>
      <w:bookmarkStart w:name="页 4" w:id="4"/>
      <w:bookmarkEnd w:id="4"/>
      <w:r>
        <w:rPr/>
      </w:r>
      <w:r>
        <w:rPr>
          <w:b w:val="0"/>
          <w:bCs w:val="0"/>
          <w:spacing w:val="0"/>
          <w:w w:val="105"/>
        </w:rPr>
        <w:t>Design</w:t>
      </w:r>
      <w:r>
        <w:rPr>
          <w:b w:val="0"/>
          <w:bCs w:val="0"/>
          <w:spacing w:val="-4"/>
          <w:w w:val="105"/>
        </w:rPr>
        <w:t> </w:t>
      </w:r>
      <w:r>
        <w:rPr>
          <w:b w:val="0"/>
          <w:bCs w:val="0"/>
          <w:spacing w:val="0"/>
          <w:w w:val="105"/>
        </w:rPr>
        <w:t>Scheme</w:t>
      </w:r>
      <w:r>
        <w:rPr>
          <w:b w:val="0"/>
          <w:bCs w:val="0"/>
          <w:spacing w:val="18"/>
          <w:w w:val="105"/>
        </w:rPr>
        <w:t> </w:t>
      </w:r>
      <w:r>
        <w:rPr>
          <w:b w:val="0"/>
          <w:bCs w:val="0"/>
          <w:spacing w:val="0"/>
          <w:w w:val="105"/>
        </w:rPr>
        <w:t>of</w:t>
      </w:r>
      <w:r>
        <w:rPr>
          <w:b w:val="0"/>
          <w:bCs w:val="0"/>
          <w:spacing w:val="26"/>
          <w:w w:val="105"/>
        </w:rPr>
        <w:t> </w:t>
      </w:r>
      <w:r>
        <w:rPr>
          <w:b w:val="0"/>
          <w:bCs w:val="0"/>
          <w:spacing w:val="0"/>
          <w:w w:val="105"/>
        </w:rPr>
        <w:t>Landscape</w:t>
      </w:r>
      <w:r>
        <w:rPr>
          <w:b w:val="0"/>
          <w:bCs w:val="0"/>
          <w:spacing w:val="18"/>
          <w:w w:val="105"/>
        </w:rPr>
        <w:t> </w:t>
      </w:r>
      <w:r>
        <w:rPr>
          <w:b w:val="0"/>
          <w:bCs w:val="0"/>
          <w:spacing w:val="0"/>
          <w:w w:val="105"/>
        </w:rPr>
        <w:t>Nodes</w:t>
      </w:r>
      <w:r>
        <w:rPr>
          <w:b w:val="0"/>
          <w:bCs w:val="0"/>
          <w:spacing w:val="-14"/>
          <w:w w:val="105"/>
        </w:rPr>
        <w:t> </w:t>
      </w:r>
      <w:r>
        <w:rPr>
          <w:b w:val="0"/>
          <w:bCs w:val="0"/>
          <w:spacing w:val="0"/>
          <w:w w:val="105"/>
        </w:rPr>
        <w:t>for</w:t>
      </w:r>
      <w:r>
        <w:rPr>
          <w:b w:val="0"/>
          <w:bCs w:val="0"/>
          <w:spacing w:val="24"/>
          <w:w w:val="105"/>
        </w:rPr>
        <w:t> </w:t>
      </w:r>
      <w:r>
        <w:rPr>
          <w:b w:val="0"/>
          <w:bCs w:val="0"/>
          <w:spacing w:val="0"/>
          <w:w w:val="105"/>
        </w:rPr>
        <w:t>Three</w:t>
      </w:r>
      <w:r>
        <w:rPr>
          <w:b w:val="0"/>
          <w:bCs w:val="0"/>
          <w:spacing w:val="2"/>
          <w:w w:val="105"/>
        </w:rPr>
        <w:t> </w:t>
      </w:r>
      <w:r>
        <w:rPr>
          <w:b w:val="0"/>
          <w:bCs w:val="0"/>
          <w:spacing w:val="0"/>
          <w:w w:val="105"/>
        </w:rPr>
        <w:t>Villages</w:t>
      </w:r>
      <w:r>
        <w:rPr>
          <w:b w:val="0"/>
          <w:bCs w:val="0"/>
          <w:spacing w:val="-12"/>
          <w:w w:val="105"/>
        </w:rPr>
        <w:t> </w:t>
      </w:r>
      <w:r>
        <w:rPr>
          <w:rFonts w:ascii="新宋体" w:hAnsi="新宋体" w:cs="新宋体" w:eastAsia="新宋体"/>
          <w:b w:val="0"/>
          <w:bCs w:val="0"/>
          <w:spacing w:val="0"/>
          <w:w w:val="105"/>
          <w:sz w:val="27"/>
          <w:szCs w:val="27"/>
        </w:rPr>
        <w:t>Ia</w:t>
      </w:r>
      <w:r>
        <w:rPr>
          <w:rFonts w:ascii="新宋体" w:hAnsi="新宋体" w:cs="新宋体" w:eastAsia="新宋体"/>
          <w:b w:val="0"/>
          <w:bCs w:val="0"/>
          <w:spacing w:val="-23"/>
          <w:w w:val="105"/>
          <w:sz w:val="27"/>
          <w:szCs w:val="27"/>
        </w:rPr>
        <w:t>i</w:t>
      </w:r>
      <w:r>
        <w:rPr>
          <w:b w:val="0"/>
          <w:bCs w:val="0"/>
          <w:spacing w:val="0"/>
          <w:w w:val="105"/>
        </w:rPr>
        <w:t>ngcunT</w:t>
      </w:r>
      <w:r>
        <w:rPr>
          <w:b w:val="0"/>
          <w:bCs w:val="0"/>
          <w:spacing w:val="-29"/>
          <w:w w:val="105"/>
        </w:rPr>
        <w:t> </w:t>
      </w:r>
      <w:r>
        <w:rPr>
          <w:b w:val="0"/>
          <w:bCs w:val="0"/>
          <w:spacing w:val="0"/>
          <w:w w:val="105"/>
        </w:rPr>
        <w:t>own</w:t>
      </w:r>
      <w:r>
        <w:rPr>
          <w:b w:val="0"/>
          <w:bCs w:val="0"/>
          <w:spacing w:val="0"/>
          <w:w w:val="100"/>
        </w:rPr>
      </w:r>
    </w:p>
    <w:sectPr>
      <w:pgSz w:w="31660" w:h="22800" w:orient="landscape"/>
      <w:pgMar w:top="2160" w:bottom="280" w:left="464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新宋体">
    <w:altName w:val="新宋体"/>
    <w:charset w:val="86"/>
    <w:family w:val="modern"/>
    <w:pitch w:val="fixed"/>
  </w:font>
  <w:font w:name="Arial Unicode MS">
    <w:altName w:val="Arial Unicode MS"/>
    <w:charset w:val="86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6752"/>
    </w:pPr>
    <w:rPr>
      <w:rFonts w:ascii="Arial" w:hAnsi="Arial" w:eastAsia="Arial"/>
      <w:sz w:val="25"/>
      <w:szCs w:val="25"/>
    </w:rPr>
  </w:style>
  <w:style w:styleId="Heading1" w:type="paragraph">
    <w:name w:val="Heading 1"/>
    <w:basedOn w:val="Normal"/>
    <w:uiPriority w:val="1"/>
    <w:qFormat/>
    <w:pPr>
      <w:spacing w:before="14"/>
      <w:outlineLvl w:val="1"/>
    </w:pPr>
    <w:rPr>
      <w:rFonts w:ascii="Verdana" w:hAnsi="Verdana" w:eastAsia="Verdana"/>
      <w:i/>
      <w:sz w:val="46"/>
      <w:szCs w:val="4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jp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jp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dc:title>未命名 -15</dc:title>
  <dcterms:created xsi:type="dcterms:W3CDTF">2020-01-19T14:11:55Z</dcterms:created>
  <dcterms:modified xsi:type="dcterms:W3CDTF">2020-01-19T14:11:55Z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2020-01-18T00:00:00Z</vt:filetime>
  </property>
  <property fmtid="{D5CDD505-2E9C-101B-9397-08002B2CF9AE}" pid="3" name="LastSaved">
    <vt:filetime>2020-01-19T00:00:00Z</vt:filetime>
  </property>
</Properties>
</file>